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D1" w:rsidRDefault="007261D1">
      <w:pPr>
        <w:spacing w:before="1" w:line="120" w:lineRule="exact"/>
        <w:rPr>
          <w:sz w:val="12"/>
          <w:szCs w:val="12"/>
        </w:rPr>
      </w:pPr>
      <w:r>
        <w:rPr>
          <w:noProof/>
          <w:lang w:val="es-CL" w:eastAsia="es-CL"/>
        </w:rPr>
        <w:pict>
          <v:group id="_x0000_s1026" style="position:absolute;margin-left:23.25pt;margin-top:0;width:228.6pt;height:187.25pt;z-index:-251702272;mso-position-horizontal-relative:page;mso-position-vertical-relative:page" coordorigin="465" coordsize="4573,37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10;width:4483;height:3700">
              <v:imagedata r:id="rId5" o:title=""/>
            </v:shape>
            <v:shape id="_x0000_s1028" style="position:absolute;left:510;width:4483;height:3700" coordorigin="510" coordsize="4483,3700" path="m510,l4993,r,3700l510,3700,510,xe" filled="f" strokeweight="4.5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029" style="position:absolute;margin-left:0;margin-top:88.6pt;width:10in;height:451.4pt;z-index:-251703296;mso-position-horizontal-relative:page;mso-position-vertical-relative:page" coordorigin=",1773" coordsize="14400,9027">
            <v:shape id="_x0000_s1030" type="#_x0000_t75" style="position:absolute;left:1060;top:4020;width:520;height:740">
              <v:imagedata r:id="rId6" o:title=""/>
            </v:shape>
            <v:shape id="_x0000_s1031" type="#_x0000_t75" style="position:absolute;left:1240;top:4680;width:580;height:740">
              <v:imagedata r:id="rId7" o:title=""/>
            </v:shape>
            <v:shape id="_x0000_s1032" type="#_x0000_t75" style="position:absolute;top:4560;width:880;height:660">
              <v:imagedata r:id="rId8" o:title=""/>
            </v:shape>
            <v:shape id="_x0000_s1033" type="#_x0000_t75" style="position:absolute;left:500;top:5140;width:13680;height:80">
              <v:imagedata r:id="rId9" o:title=""/>
            </v:shape>
            <v:shape id="_x0000_s1034" type="#_x0000_t75" style="position:absolute;left:7025;top:1773;width:7375;height:9028">
              <v:imagedata r:id="rId10" o:title=""/>
            </v:shape>
            <w10:wrap anchorx="page" anchory="page"/>
          </v:group>
        </w:pict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Pr="00547901" w:rsidRDefault="007261D1">
      <w:pPr>
        <w:spacing w:line="940" w:lineRule="exact"/>
        <w:ind w:left="2647"/>
        <w:rPr>
          <w:rFonts w:ascii="Tahoma" w:hAnsi="Tahoma" w:cs="Tahoma"/>
          <w:sz w:val="88"/>
          <w:szCs w:val="88"/>
          <w:lang w:val="es-ES"/>
        </w:rPr>
      </w:pPr>
      <w:r>
        <w:rPr>
          <w:noProof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3pt;margin-top:-3.05pt;width:43pt;height:83pt;z-index:-2517012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FECE00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 w:rsidRPr="00547901">
        <w:rPr>
          <w:rFonts w:ascii="Tahoma" w:hAnsi="Tahoma" w:cs="Tahoma"/>
          <w:color w:val="323398"/>
          <w:position w:val="-4"/>
          <w:sz w:val="88"/>
          <w:szCs w:val="88"/>
          <w:lang w:val="es-ES"/>
        </w:rPr>
        <w:t>DOMINIO MARÍTIMO</w:t>
      </w:r>
    </w:p>
    <w:p w:rsidR="007261D1" w:rsidRPr="00547901" w:rsidRDefault="007261D1">
      <w:pPr>
        <w:spacing w:before="1" w:line="140" w:lineRule="exact"/>
        <w:rPr>
          <w:sz w:val="15"/>
          <w:szCs w:val="15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20" w:lineRule="exact"/>
        <w:ind w:left="4161" w:right="7383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®</w:t>
      </w:r>
    </w:p>
    <w:p w:rsidR="007261D1" w:rsidRPr="00547901" w:rsidRDefault="007261D1">
      <w:pPr>
        <w:spacing w:before="29"/>
        <w:ind w:left="1175"/>
        <w:rPr>
          <w:rFonts w:ascii="Arial" w:hAnsi="Arial" w:cs="Arial"/>
          <w:sz w:val="36"/>
          <w:szCs w:val="36"/>
          <w:lang w:val="es-ES"/>
        </w:rPr>
      </w:pPr>
      <w:r w:rsidRPr="00547901">
        <w:rPr>
          <w:rFonts w:ascii="Arial" w:hAnsi="Arial" w:cs="Arial"/>
          <w:sz w:val="36"/>
          <w:szCs w:val="36"/>
          <w:lang w:val="es-ES"/>
        </w:rPr>
        <w:t>Lic. Graciela</w:t>
      </w:r>
      <w:r w:rsidRPr="00547901">
        <w:rPr>
          <w:rFonts w:ascii="Arial" w:hAnsi="Arial" w:cs="Arial"/>
          <w:spacing w:val="-19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sz w:val="36"/>
          <w:szCs w:val="36"/>
          <w:lang w:val="es-ES"/>
        </w:rPr>
        <w:t>Aguilar</w:t>
      </w:r>
    </w:p>
    <w:p w:rsidR="007261D1" w:rsidRPr="00547901" w:rsidRDefault="007261D1">
      <w:pPr>
        <w:spacing w:before="7" w:line="220" w:lineRule="exact"/>
        <w:rPr>
          <w:sz w:val="22"/>
          <w:szCs w:val="22"/>
          <w:lang w:val="es-ES"/>
        </w:rPr>
      </w:pPr>
    </w:p>
    <w:p w:rsidR="007261D1" w:rsidRPr="00547901" w:rsidRDefault="007261D1">
      <w:pPr>
        <w:ind w:left="222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980" w:right="2060" w:bottom="0" w:left="360" w:header="720" w:footer="720" w:gutter="0"/>
          <w:cols w:space="720"/>
        </w:sectPr>
      </w:pPr>
      <w:hyperlink r:id="rId11">
        <w:r w:rsidRPr="00547901">
          <w:rPr>
            <w:rFonts w:ascii="Tahoma" w:hAnsi="Tahoma" w:cs="Tahoma"/>
            <w:b/>
            <w:sz w:val="36"/>
            <w:szCs w:val="36"/>
            <w:lang w:val="es-ES"/>
          </w:rPr>
          <w:t>www.</w:t>
        </w:r>
        <w:r w:rsidRPr="00547901">
          <w:rPr>
            <w:rFonts w:ascii="Tahoma" w:hAnsi="Tahoma" w:cs="Tahoma"/>
            <w:b/>
            <w:spacing w:val="1"/>
            <w:sz w:val="36"/>
            <w:szCs w:val="36"/>
            <w:lang w:val="es-ES"/>
          </w:rPr>
          <w:t>d</w:t>
        </w:r>
        <w:r w:rsidRPr="00547901">
          <w:rPr>
            <w:rFonts w:ascii="Tahoma" w:hAnsi="Tahoma" w:cs="Tahoma"/>
            <w:b/>
            <w:sz w:val="36"/>
            <w:szCs w:val="36"/>
            <w:lang w:val="es-ES"/>
          </w:rPr>
          <w:t>ata</w:t>
        </w:r>
        <w:r w:rsidRPr="00547901">
          <w:rPr>
            <w:rFonts w:ascii="Tahoma" w:hAnsi="Tahoma" w:cs="Tahoma"/>
            <w:b/>
            <w:spacing w:val="1"/>
            <w:sz w:val="36"/>
            <w:szCs w:val="36"/>
            <w:lang w:val="es-ES"/>
          </w:rPr>
          <w:t>d</w:t>
        </w:r>
        <w:r w:rsidRPr="00547901">
          <w:rPr>
            <w:rFonts w:ascii="Tahoma" w:hAnsi="Tahoma" w:cs="Tahoma"/>
            <w:b/>
            <w:sz w:val="36"/>
            <w:szCs w:val="36"/>
            <w:lang w:val="es-ES"/>
          </w:rPr>
          <w:t>ipuy.com</w:t>
        </w:r>
      </w:hyperlink>
    </w:p>
    <w:p w:rsidR="007261D1" w:rsidRPr="00547901" w:rsidRDefault="007261D1">
      <w:pPr>
        <w:spacing w:before="12"/>
        <w:ind w:left="3183" w:right="1880" w:hanging="1969"/>
        <w:rPr>
          <w:rFonts w:ascii="Tahoma" w:hAnsi="Tahoma" w:cs="Tahoma"/>
          <w:sz w:val="48"/>
          <w:szCs w:val="48"/>
          <w:lang w:val="es-ES"/>
        </w:rPr>
      </w:pPr>
      <w:r>
        <w:rPr>
          <w:noProof/>
          <w:lang w:val="es-CL" w:eastAsia="es-CL"/>
        </w:rPr>
        <w:pict>
          <v:group id="_x0000_s1036" style="position:absolute;left:0;text-align:left;margin-left:10pt;margin-top:76.45pt;width:692pt;height:376.05pt;z-index:-251700224;mso-position-horizontal-relative:page;mso-position-vertical-relative:page" coordorigin="200,1529" coordsize="13840,7521">
            <v:shape id="_x0000_s1037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038" type="#_x0000_t75" style="position:absolute;left:1260;top:1740;width:520;height:740">
              <v:imagedata r:id="rId12" o:title=""/>
            </v:shape>
            <v:shape id="_x0000_s1039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040" type="#_x0000_t75" style="position:absolute;left:1440;top:2400;width:580;height:740">
              <v:imagedata r:id="rId13" o:title=""/>
            </v:shape>
            <v:shape id="_x0000_s1041" type="#_x0000_t75" style="position:absolute;left:200;top:2280;width:880;height:660">
              <v:imagedata r:id="rId14" o:title=""/>
            </v:shape>
            <v:shape id="_x0000_s1042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043" type="#_x0000_t75" style="position:absolute;left:700;top:2800;width:12960;height:60">
              <v:imagedata r:id="rId15" o:title=""/>
            </v:shape>
            <v:shape id="_x0000_s1044" style="position:absolute;left:1540;top:2560;width:12240;height:6480" coordorigin="1540,2560" coordsize="12240,6480" path="m1540,2560r,6480l13780,9040r,-6480l1540,2560xe" fillcolor="#fefffe" stroked="f">
              <v:path arrowok="t"/>
            </v:shape>
            <v:shape id="_x0000_s1045" style="position:absolute;left:510;top:6530;width:13500;height:2300" coordorigin="510,6530" coordsize="13500,2300" path="m510,6530r13500,l14010,8830r-13500,l510,6530xe" filled="f" strokeweight="3pt">
              <v:path arrowok="t"/>
            </v:shape>
            <v:shape id="_x0000_s1046" style="position:absolute;left:611;top:7214;width:11726;height:0" coordorigin="611,7214" coordsize="11726,0" path="m611,7214r11726,e" filled="f" strokeweight=".96464mm">
              <v:path arrowok="t"/>
            </v:shape>
            <v:shape id="_x0000_s1047" style="position:absolute;left:611;top:7715;width:3965;height:0" coordorigin="611,7715" coordsize="3965,0" path="m611,7715r3966,e" filled="f" strokeweight=".68903mm">
              <v:path arrowok="t"/>
            </v:shape>
            <v:shape id="_x0000_s1048" style="position:absolute;left:611;top:8201;width:5810;height:0" coordorigin="611,8201" coordsize="5810,0" path="m611,8201r5811,e" filled="f" strokeweight=".68903mm">
              <v:path arrowok="t"/>
            </v:shape>
            <v:shape id="_x0000_s1049" style="position:absolute;left:620;top:5400;width:3000;height:620" coordorigin="620,5400" coordsize="3000,620" path="m620,5400r3000,l3620,6020r-3000,l620,5400xe" filled="f" strokeweight="2pt">
              <v:path arrowok="t"/>
            </v:shape>
            <w10:wrap anchorx="page" anchory="page"/>
          </v:group>
        </w:pict>
      </w:r>
      <w:r w:rsidRPr="00547901">
        <w:rPr>
          <w:rFonts w:ascii="Tahoma" w:hAnsi="Tahoma" w:cs="Tahoma"/>
          <w:b/>
          <w:color w:val="323398"/>
          <w:sz w:val="48"/>
          <w:szCs w:val="48"/>
          <w:lang w:val="es-ES"/>
        </w:rPr>
        <w:t>Convención de las Naciones Unidas sobre el Derecho del Mar</w:t>
      </w:r>
    </w:p>
    <w:p w:rsidR="007261D1" w:rsidRPr="00547901" w:rsidRDefault="007261D1">
      <w:pPr>
        <w:ind w:left="3887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Tahoma" w:hAnsi="Tahoma" w:cs="Tahoma"/>
          <w:b/>
          <w:color w:val="323398"/>
          <w:sz w:val="48"/>
          <w:szCs w:val="48"/>
          <w:lang w:val="es-ES"/>
        </w:rPr>
        <w:t>(CONVEMAR</w:t>
      </w:r>
      <w:r w:rsidRPr="00547901">
        <w:rPr>
          <w:rFonts w:ascii="Tahoma" w:hAnsi="Tahoma" w:cs="Tahoma"/>
          <w:b/>
          <w:color w:val="323398"/>
          <w:spacing w:val="10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8"/>
          <w:szCs w:val="48"/>
          <w:lang w:val="es-ES"/>
        </w:rPr>
        <w:t>)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9" w:line="200" w:lineRule="exact"/>
        <w:rPr>
          <w:lang w:val="es-ES"/>
        </w:rPr>
      </w:pPr>
    </w:p>
    <w:p w:rsidR="007261D1" w:rsidRPr="00547901" w:rsidRDefault="007261D1">
      <w:pPr>
        <w:tabs>
          <w:tab w:val="left" w:pos="1640"/>
        </w:tabs>
        <w:ind w:left="1642" w:right="35" w:hanging="540"/>
        <w:rPr>
          <w:rFonts w:ascii="Tahoma" w:hAnsi="Tahoma" w:cs="Tahoma"/>
          <w:sz w:val="56"/>
          <w:szCs w:val="5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9"/>
          <w:position w:val="10"/>
          <w:sz w:val="33"/>
          <w:szCs w:val="33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10"/>
          <w:sz w:val="33"/>
          <w:szCs w:val="33"/>
          <w:lang w:val="es-ES"/>
        </w:rPr>
        <w:tab/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>Abi</w:t>
      </w:r>
      <w:r w:rsidRPr="00547901">
        <w:rPr>
          <w:rFonts w:ascii="Tahoma" w:hAnsi="Tahoma" w:cs="Tahoma"/>
          <w:color w:val="000000"/>
          <w:spacing w:val="1"/>
          <w:sz w:val="56"/>
          <w:szCs w:val="56"/>
          <w:lang w:val="es-ES"/>
        </w:rPr>
        <w:t>e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rta a la firma el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10 de di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>c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i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>e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mb</w:t>
      </w:r>
      <w:r w:rsidRPr="00547901">
        <w:rPr>
          <w:rFonts w:ascii="Tahoma" w:hAnsi="Tahoma" w:cs="Tahoma"/>
          <w:color w:val="FF0000"/>
          <w:spacing w:val="-2"/>
          <w:sz w:val="56"/>
          <w:szCs w:val="56"/>
          <w:u w:val="thick" w:color="FF0000"/>
          <w:lang w:val="es-ES"/>
        </w:rPr>
        <w:t>r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e</w:t>
      </w:r>
      <w:r w:rsidRPr="00547901">
        <w:rPr>
          <w:rFonts w:ascii="Tahoma" w:hAnsi="Tahoma" w:cs="Tahoma"/>
          <w:color w:val="FF0000"/>
          <w:spacing w:val="-2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de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1982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, en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 xml:space="preserve">Montego </w:t>
      </w:r>
      <w:r w:rsidRPr="00547901">
        <w:rPr>
          <w:rFonts w:ascii="Tahoma" w:hAnsi="Tahoma" w:cs="Tahoma"/>
          <w:color w:val="FF0000"/>
          <w:spacing w:val="3"/>
          <w:sz w:val="56"/>
          <w:szCs w:val="56"/>
          <w:u w:val="thick" w:color="FF0000"/>
          <w:lang w:val="es-ES"/>
        </w:rPr>
        <w:t>B</w:t>
      </w:r>
      <w:r w:rsidRPr="00547901">
        <w:rPr>
          <w:rFonts w:ascii="Tahoma" w:hAnsi="Tahoma" w:cs="Tahoma"/>
          <w:color w:val="FF0000"/>
          <w:spacing w:val="-4"/>
          <w:sz w:val="56"/>
          <w:szCs w:val="56"/>
          <w:u w:val="thick" w:color="FF0000"/>
          <w:lang w:val="es-ES"/>
        </w:rPr>
        <w:t>a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y</w:t>
      </w:r>
      <w:r w:rsidRPr="00547901">
        <w:rPr>
          <w:rFonts w:ascii="Tahoma" w:hAnsi="Tahoma" w:cs="Tahoma"/>
          <w:color w:val="FF0000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>(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Jamai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>ca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>). Entró en vigor el</w:t>
      </w:r>
    </w:p>
    <w:p w:rsidR="007261D1" w:rsidRPr="00547901" w:rsidRDefault="007261D1">
      <w:pPr>
        <w:spacing w:line="640" w:lineRule="exact"/>
        <w:ind w:left="1642"/>
        <w:rPr>
          <w:rFonts w:ascii="Tahoma" w:hAnsi="Tahoma" w:cs="Tahoma"/>
          <w:sz w:val="56"/>
          <w:szCs w:val="56"/>
          <w:lang w:val="es-ES"/>
        </w:rPr>
      </w:pPr>
      <w:r w:rsidRPr="00547901">
        <w:rPr>
          <w:rFonts w:ascii="Tahoma" w:hAnsi="Tahoma" w:cs="Tahoma"/>
          <w:color w:val="FF0000"/>
          <w:position w:val="-4"/>
          <w:sz w:val="56"/>
          <w:szCs w:val="56"/>
          <w:u w:val="thick" w:color="FF0000"/>
          <w:lang w:val="es-ES"/>
        </w:rPr>
        <w:t>16 de n</w:t>
      </w:r>
      <w:r w:rsidRPr="00547901">
        <w:rPr>
          <w:rFonts w:ascii="Tahoma" w:hAnsi="Tahoma" w:cs="Tahoma"/>
          <w:color w:val="FF0000"/>
          <w:spacing w:val="-3"/>
          <w:position w:val="-4"/>
          <w:sz w:val="56"/>
          <w:szCs w:val="56"/>
          <w:u w:val="thick" w:color="FF0000"/>
          <w:lang w:val="es-ES"/>
        </w:rPr>
        <w:t>o</w:t>
      </w:r>
      <w:r w:rsidRPr="00547901">
        <w:rPr>
          <w:rFonts w:ascii="Tahoma" w:hAnsi="Tahoma" w:cs="Tahoma"/>
          <w:color w:val="FF0000"/>
          <w:position w:val="-4"/>
          <w:sz w:val="56"/>
          <w:szCs w:val="56"/>
          <w:u w:val="thick" w:color="FF0000"/>
          <w:lang w:val="es-ES"/>
        </w:rPr>
        <w:t>viemb</w:t>
      </w:r>
      <w:r w:rsidRPr="00547901">
        <w:rPr>
          <w:rFonts w:ascii="Tahoma" w:hAnsi="Tahoma" w:cs="Tahoma"/>
          <w:color w:val="FF0000"/>
          <w:spacing w:val="-3"/>
          <w:position w:val="-4"/>
          <w:sz w:val="56"/>
          <w:szCs w:val="56"/>
          <w:u w:val="thick" w:color="FF0000"/>
          <w:lang w:val="es-ES"/>
        </w:rPr>
        <w:t>r</w:t>
      </w:r>
      <w:r w:rsidRPr="00547901">
        <w:rPr>
          <w:rFonts w:ascii="Tahoma" w:hAnsi="Tahoma" w:cs="Tahoma"/>
          <w:color w:val="FF0000"/>
          <w:position w:val="-4"/>
          <w:sz w:val="56"/>
          <w:szCs w:val="56"/>
          <w:u w:val="thick" w:color="FF0000"/>
          <w:lang w:val="es-ES"/>
        </w:rPr>
        <w:t>e</w:t>
      </w:r>
      <w:r w:rsidRPr="00547901">
        <w:rPr>
          <w:rFonts w:ascii="Tahoma" w:hAnsi="Tahoma" w:cs="Tahoma"/>
          <w:color w:val="FF0000"/>
          <w:position w:val="-4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color w:val="000000"/>
          <w:position w:val="-4"/>
          <w:sz w:val="56"/>
          <w:szCs w:val="56"/>
          <w:lang w:val="es-ES"/>
        </w:rPr>
        <w:t xml:space="preserve">de </w:t>
      </w:r>
      <w:r w:rsidRPr="00547901">
        <w:rPr>
          <w:rFonts w:ascii="Tahoma" w:hAnsi="Tahoma" w:cs="Tahoma"/>
          <w:color w:val="FF0000"/>
          <w:position w:val="-4"/>
          <w:sz w:val="56"/>
          <w:szCs w:val="56"/>
          <w:u w:val="thick" w:color="FF0000"/>
          <w:lang w:val="es-ES"/>
        </w:rPr>
        <w:t>1994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5" w:line="240" w:lineRule="exact"/>
        <w:rPr>
          <w:sz w:val="24"/>
          <w:szCs w:val="24"/>
          <w:lang w:val="es-ES"/>
        </w:rPr>
      </w:pPr>
    </w:p>
    <w:p w:rsidR="007261D1" w:rsidRPr="00547901" w:rsidRDefault="007261D1">
      <w:pPr>
        <w:spacing w:line="420" w:lineRule="exact"/>
        <w:ind w:left="217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Modificaciones.</w:t>
      </w:r>
    </w:p>
    <w:p w:rsidR="007261D1" w:rsidRPr="00547901" w:rsidRDefault="007261D1">
      <w:pPr>
        <w:spacing w:before="8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95" w:line="520" w:lineRule="exact"/>
        <w:ind w:left="111" w:right="18"/>
        <w:rPr>
          <w:rFonts w:ascii="Trebuchet MS" w:hAnsi="Trebuchet MS" w:cs="Trebuchet MS"/>
          <w:sz w:val="40"/>
          <w:szCs w:val="40"/>
          <w:lang w:val="es-ES"/>
        </w:rPr>
      </w:pPr>
      <w:r w:rsidRPr="00547901">
        <w:rPr>
          <w:rFonts w:ascii="Trebuchet MS" w:hAnsi="Trebuchet MS" w:cs="Trebuchet MS"/>
          <w:b/>
          <w:sz w:val="40"/>
          <w:szCs w:val="40"/>
          <w:lang w:val="es-ES"/>
        </w:rPr>
        <w:t>ACUERDO REL</w:t>
      </w:r>
      <w:r w:rsidRPr="00547901">
        <w:rPr>
          <w:rFonts w:ascii="Trebuchet MS" w:hAnsi="Trebuchet MS" w:cs="Trebuchet MS"/>
          <w:b/>
          <w:spacing w:val="-38"/>
          <w:sz w:val="40"/>
          <w:szCs w:val="40"/>
          <w:lang w:val="es-ES"/>
        </w:rPr>
        <w:t>A</w:t>
      </w:r>
      <w:r w:rsidRPr="00547901">
        <w:rPr>
          <w:rFonts w:ascii="Trebuchet MS" w:hAnsi="Trebuchet MS" w:cs="Trebuchet MS"/>
          <w:b/>
          <w:sz w:val="40"/>
          <w:szCs w:val="40"/>
          <w:lang w:val="es-ES"/>
        </w:rPr>
        <w:t>TIVO</w:t>
      </w:r>
      <w:r w:rsidRPr="00547901">
        <w:rPr>
          <w:rFonts w:ascii="Trebuchet MS" w:hAnsi="Trebuchet MS" w:cs="Trebuchet MS"/>
          <w:b/>
          <w:spacing w:val="-22"/>
          <w:sz w:val="40"/>
          <w:szCs w:val="40"/>
          <w:lang w:val="es-ES"/>
        </w:rPr>
        <w:t xml:space="preserve"> </w:t>
      </w:r>
      <w:r w:rsidRPr="00547901">
        <w:rPr>
          <w:rFonts w:ascii="Trebuchet MS" w:hAnsi="Trebuchet MS" w:cs="Trebuchet MS"/>
          <w:b/>
          <w:sz w:val="40"/>
          <w:szCs w:val="40"/>
          <w:lang w:val="es-ES"/>
        </w:rPr>
        <w:t>A</w:t>
      </w:r>
      <w:r w:rsidRPr="00547901">
        <w:rPr>
          <w:rFonts w:ascii="Trebuchet MS" w:hAnsi="Trebuchet MS" w:cs="Trebuchet MS"/>
          <w:b/>
          <w:spacing w:val="-22"/>
          <w:sz w:val="40"/>
          <w:szCs w:val="40"/>
          <w:lang w:val="es-ES"/>
        </w:rPr>
        <w:t xml:space="preserve"> </w:t>
      </w:r>
      <w:r w:rsidRPr="00547901">
        <w:rPr>
          <w:rFonts w:ascii="Trebuchet MS" w:hAnsi="Trebuchet MS" w:cs="Trebuchet MS"/>
          <w:b/>
          <w:sz w:val="40"/>
          <w:szCs w:val="40"/>
          <w:lang w:val="es-ES"/>
        </w:rPr>
        <w:t>LA</w:t>
      </w:r>
      <w:r w:rsidRPr="00547901">
        <w:rPr>
          <w:rFonts w:ascii="Trebuchet MS" w:hAnsi="Trebuchet MS" w:cs="Trebuchet MS"/>
          <w:b/>
          <w:spacing w:val="-44"/>
          <w:sz w:val="40"/>
          <w:szCs w:val="40"/>
          <w:lang w:val="es-ES"/>
        </w:rPr>
        <w:t xml:space="preserve"> </w:t>
      </w:r>
      <w:r w:rsidRPr="00547901">
        <w:rPr>
          <w:rFonts w:ascii="Trebuchet MS" w:hAnsi="Trebuchet MS" w:cs="Trebuchet MS"/>
          <w:b/>
          <w:sz w:val="40"/>
          <w:szCs w:val="40"/>
          <w:lang w:val="es-ES"/>
        </w:rPr>
        <w:t>APLICACION DE LA</w:t>
      </w:r>
      <w:r w:rsidRPr="00547901">
        <w:rPr>
          <w:rFonts w:ascii="Trebuchet MS" w:hAnsi="Trebuchet MS" w:cs="Trebuchet MS"/>
          <w:b/>
          <w:spacing w:val="-19"/>
          <w:sz w:val="40"/>
          <w:szCs w:val="40"/>
          <w:lang w:val="es-ES"/>
        </w:rPr>
        <w:t xml:space="preserve"> </w:t>
      </w:r>
      <w:r w:rsidRPr="00547901">
        <w:rPr>
          <w:rFonts w:ascii="Trebuchet MS" w:hAnsi="Trebuchet MS" w:cs="Trebuchet MS"/>
          <w:b/>
          <w:spacing w:val="-42"/>
          <w:sz w:val="56"/>
          <w:szCs w:val="56"/>
          <w:lang w:val="es-ES"/>
        </w:rPr>
        <w:t>P</w:t>
      </w:r>
      <w:r w:rsidRPr="00547901">
        <w:rPr>
          <w:rFonts w:ascii="Trebuchet MS" w:hAnsi="Trebuchet MS" w:cs="Trebuchet MS"/>
          <w:b/>
          <w:sz w:val="56"/>
          <w:szCs w:val="56"/>
          <w:lang w:val="es-ES"/>
        </w:rPr>
        <w:t>A</w:t>
      </w:r>
      <w:r w:rsidRPr="00547901">
        <w:rPr>
          <w:rFonts w:ascii="Trebuchet MS" w:hAnsi="Trebuchet MS" w:cs="Trebuchet MS"/>
          <w:b/>
          <w:spacing w:val="-23"/>
          <w:sz w:val="56"/>
          <w:szCs w:val="56"/>
          <w:lang w:val="es-ES"/>
        </w:rPr>
        <w:t>R</w:t>
      </w:r>
      <w:r w:rsidRPr="00547901">
        <w:rPr>
          <w:rFonts w:ascii="Trebuchet MS" w:hAnsi="Trebuchet MS" w:cs="Trebuchet MS"/>
          <w:b/>
          <w:sz w:val="56"/>
          <w:szCs w:val="56"/>
          <w:lang w:val="es-ES"/>
        </w:rPr>
        <w:t xml:space="preserve">TE XI </w:t>
      </w:r>
      <w:r w:rsidRPr="00547901">
        <w:rPr>
          <w:rFonts w:ascii="Trebuchet MS" w:hAnsi="Trebuchet MS" w:cs="Trebuchet MS"/>
          <w:b/>
          <w:sz w:val="40"/>
          <w:szCs w:val="40"/>
          <w:lang w:val="es-ES"/>
        </w:rPr>
        <w:t xml:space="preserve">DE LA CONVENCION DE LAS </w:t>
      </w:r>
      <w:r w:rsidRPr="00547901">
        <w:rPr>
          <w:rFonts w:ascii="Trebuchet MS" w:hAnsi="Trebuchet MS" w:cs="Trebuchet MS"/>
          <w:b/>
          <w:spacing w:val="4"/>
          <w:sz w:val="40"/>
          <w:szCs w:val="40"/>
          <w:lang w:val="es-ES"/>
        </w:rPr>
        <w:t xml:space="preserve"> </w:t>
      </w:r>
      <w:r w:rsidRPr="00547901">
        <w:rPr>
          <w:rFonts w:ascii="Trebuchet MS" w:hAnsi="Trebuchet MS" w:cs="Trebuchet MS"/>
          <w:b/>
          <w:sz w:val="40"/>
          <w:szCs w:val="40"/>
          <w:u w:val="thick" w:color="000000"/>
          <w:lang w:val="es-ES"/>
        </w:rPr>
        <w:t>NACION</w:t>
      </w:r>
      <w:r w:rsidRPr="00547901">
        <w:rPr>
          <w:rFonts w:ascii="Trebuchet MS" w:hAnsi="Trebuchet MS" w:cs="Trebuchet MS"/>
          <w:b/>
          <w:spacing w:val="-1"/>
          <w:sz w:val="40"/>
          <w:szCs w:val="40"/>
          <w:u w:val="thick" w:color="000000"/>
          <w:lang w:val="es-ES"/>
        </w:rPr>
        <w:t>E</w:t>
      </w:r>
      <w:r w:rsidRPr="00547901">
        <w:rPr>
          <w:rFonts w:ascii="Trebuchet MS" w:hAnsi="Trebuchet MS" w:cs="Trebuchet MS"/>
          <w:b/>
          <w:sz w:val="40"/>
          <w:szCs w:val="40"/>
          <w:u w:val="thick" w:color="000000"/>
          <w:lang w:val="es-ES"/>
        </w:rPr>
        <w:t>S UNIDAS SOBRE EL</w:t>
      </w:r>
      <w:r w:rsidRPr="00547901">
        <w:rPr>
          <w:rFonts w:ascii="Trebuchet MS" w:hAnsi="Trebuchet MS" w:cs="Trebuchet MS"/>
          <w:b/>
          <w:spacing w:val="-15"/>
          <w:sz w:val="40"/>
          <w:szCs w:val="40"/>
          <w:u w:val="thick" w:color="000000"/>
          <w:lang w:val="es-ES"/>
        </w:rPr>
        <w:t xml:space="preserve"> </w:t>
      </w:r>
      <w:r w:rsidRPr="00547901">
        <w:rPr>
          <w:rFonts w:ascii="Trebuchet MS" w:hAnsi="Trebuchet MS" w:cs="Trebuchet MS"/>
          <w:b/>
          <w:sz w:val="40"/>
          <w:szCs w:val="40"/>
          <w:u w:val="thick" w:color="000000"/>
          <w:lang w:val="es-ES"/>
        </w:rPr>
        <w:t>DERECHO DEL</w:t>
      </w:r>
      <w:r w:rsidRPr="00547901">
        <w:rPr>
          <w:rFonts w:ascii="Trebuchet MS" w:hAnsi="Trebuchet MS" w:cs="Trebuchet MS"/>
          <w:b/>
          <w:spacing w:val="-15"/>
          <w:sz w:val="40"/>
          <w:szCs w:val="40"/>
          <w:u w:val="thick" w:color="000000"/>
          <w:lang w:val="es-ES"/>
        </w:rPr>
        <w:t xml:space="preserve"> </w:t>
      </w:r>
      <w:r w:rsidRPr="00547901">
        <w:rPr>
          <w:rFonts w:ascii="Trebuchet MS" w:hAnsi="Trebuchet MS" w:cs="Trebuchet MS"/>
          <w:b/>
          <w:sz w:val="40"/>
          <w:szCs w:val="40"/>
          <w:u w:val="thick" w:color="000000"/>
          <w:lang w:val="es-ES"/>
        </w:rPr>
        <w:t>MAR</w:t>
      </w:r>
    </w:p>
    <w:p w:rsidR="007261D1" w:rsidRPr="00547901" w:rsidRDefault="007261D1">
      <w:pPr>
        <w:spacing w:line="460" w:lineRule="exact"/>
        <w:ind w:left="111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Trebuchet MS" w:hAnsi="Trebuchet MS" w:cs="Trebuchet MS"/>
          <w:b/>
          <w:position w:val="-1"/>
          <w:sz w:val="40"/>
          <w:szCs w:val="40"/>
          <w:lang w:val="es-ES"/>
        </w:rPr>
        <w:t>DE 10 DE DICIEMBRE DE 1982,</w:t>
      </w:r>
      <w:r w:rsidRPr="00547901">
        <w:rPr>
          <w:rFonts w:ascii="Trebuchet MS" w:hAnsi="Trebuchet MS" w:cs="Trebuchet MS"/>
          <w:b/>
          <w:spacing w:val="120"/>
          <w:position w:val="-1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position w:val="-1"/>
          <w:sz w:val="40"/>
          <w:szCs w:val="40"/>
          <w:lang w:val="es-ES"/>
        </w:rPr>
        <w:t>ap</w:t>
      </w:r>
      <w:r w:rsidRPr="00547901">
        <w:rPr>
          <w:rFonts w:ascii="Tahoma" w:hAnsi="Tahoma" w:cs="Tahoma"/>
          <w:spacing w:val="-2"/>
          <w:position w:val="-1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position w:val="-1"/>
          <w:sz w:val="40"/>
          <w:szCs w:val="40"/>
          <w:lang w:val="es-ES"/>
        </w:rPr>
        <w:t>obado el 28 de julio de 1994 y entró</w:t>
      </w:r>
    </w:p>
    <w:p w:rsidR="007261D1" w:rsidRPr="00547901" w:rsidRDefault="007261D1">
      <w:pPr>
        <w:spacing w:line="480" w:lineRule="exact"/>
        <w:ind w:left="111"/>
        <w:rPr>
          <w:rFonts w:ascii="Tahoma" w:hAnsi="Tahoma" w:cs="Tahoma"/>
          <w:sz w:val="40"/>
          <w:szCs w:val="40"/>
          <w:lang w:val="es-ES"/>
        </w:rPr>
        <w:sectPr w:rsidR="007261D1" w:rsidRPr="00547901">
          <w:pgSz w:w="14400" w:h="10800" w:orient="landscape"/>
          <w:pgMar w:top="480" w:right="780" w:bottom="280" w:left="500" w:header="720" w:footer="720" w:gutter="0"/>
          <w:cols w:space="720"/>
        </w:sectPr>
      </w:pPr>
      <w:r w:rsidRPr="00547901">
        <w:rPr>
          <w:rFonts w:ascii="Tahoma" w:hAnsi="Tahoma" w:cs="Tahoma"/>
          <w:position w:val="-1"/>
          <w:sz w:val="40"/>
          <w:szCs w:val="40"/>
          <w:lang w:val="es-ES"/>
        </w:rPr>
        <w:t>en vigor el 28 de julio de 1996.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050" style="position:absolute;margin-left:10pt;margin-top:87pt;width:673pt;height:70pt;z-index:-251699200;mso-position-horizontal-relative:page;mso-position-vertical-relative:page" coordorigin="200,1740" coordsize="13460,1400">
            <v:shape id="_x0000_s1051" type="#_x0000_t75" style="position:absolute;left:1260;top:1740;width:520;height:740">
              <v:imagedata r:id="rId12" o:title=""/>
            </v:shape>
            <v:shape id="_x0000_s1052" type="#_x0000_t75" style="position:absolute;left:1440;top:2400;width:580;height:740">
              <v:imagedata r:id="rId13" o:title=""/>
            </v:shape>
            <v:shape id="_x0000_s1053" type="#_x0000_t75" style="position:absolute;left:200;top:2280;width:880;height:660">
              <v:imagedata r:id="rId14" o:title=""/>
            </v:shape>
            <v:shape id="_x0000_s1054" type="#_x0000_t75" style="position:absolute;left:700;top:2800;width:12960;height:60">
              <v:imagedata r:id="rId15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8" w:line="200" w:lineRule="exact"/>
        <w:rPr>
          <w:lang w:val="es-ES"/>
        </w:rPr>
      </w:pPr>
    </w:p>
    <w:p w:rsidR="007261D1" w:rsidRPr="00547901" w:rsidRDefault="007261D1">
      <w:pPr>
        <w:spacing w:line="960" w:lineRule="exact"/>
        <w:ind w:left="3800"/>
        <w:rPr>
          <w:rFonts w:ascii="Tahoma" w:hAnsi="Tahoma" w:cs="Tahoma"/>
          <w:sz w:val="88"/>
          <w:szCs w:val="88"/>
          <w:lang w:val="es-ES"/>
        </w:rPr>
      </w:pPr>
      <w:r w:rsidRPr="00547901">
        <w:rPr>
          <w:rFonts w:ascii="Tahoma" w:hAnsi="Tahoma" w:cs="Tahoma"/>
          <w:color w:val="323398"/>
          <w:position w:val="-1"/>
          <w:sz w:val="88"/>
          <w:szCs w:val="88"/>
          <w:lang w:val="es-ES"/>
        </w:rPr>
        <w:t>CONTENIDO</w:t>
      </w:r>
    </w:p>
    <w:p w:rsidR="007261D1" w:rsidRPr="00547901" w:rsidRDefault="007261D1">
      <w:pPr>
        <w:spacing w:before="4" w:line="100" w:lineRule="exact"/>
        <w:rPr>
          <w:sz w:val="11"/>
          <w:szCs w:val="11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tabs>
          <w:tab w:val="left" w:pos="1920"/>
        </w:tabs>
        <w:spacing w:line="190" w:lineRule="auto"/>
        <w:ind w:left="1922" w:right="156" w:hanging="540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4"/>
          <w:szCs w:val="24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4"/>
          <w:szCs w:val="24"/>
          <w:lang w:val="es-ES"/>
        </w:rPr>
        <w:tab/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Establece el ma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co </w:t>
      </w:r>
      <w:r w:rsidRPr="00547901">
        <w:rPr>
          <w:rFonts w:ascii="Tahoma" w:hAnsi="Tahoma" w:cs="Tahoma"/>
          <w:color w:val="000000"/>
          <w:spacing w:val="-4"/>
          <w:sz w:val="40"/>
          <w:szCs w:val="40"/>
          <w:lang w:val="es-ES"/>
        </w:rPr>
        <w:t>f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undamental pa</w:t>
      </w:r>
      <w:r w:rsidRPr="00547901">
        <w:rPr>
          <w:rFonts w:ascii="Tahoma" w:hAnsi="Tahoma" w:cs="Tahoma"/>
          <w:color w:val="000000"/>
          <w:spacing w:val="-7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a todos los aspectos de sobe</w:t>
      </w:r>
      <w:r w:rsidRPr="00547901">
        <w:rPr>
          <w:rFonts w:ascii="Tahoma" w:hAnsi="Tahoma" w:cs="Tahoma"/>
          <w:color w:val="000000"/>
          <w:spacing w:val="-7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anía, jurisdi</w:t>
      </w:r>
      <w:r w:rsidRPr="00547901">
        <w:rPr>
          <w:rFonts w:ascii="Tahoma" w:hAnsi="Tahoma" w:cs="Tahoma"/>
          <w:color w:val="000000"/>
          <w:spacing w:val="-1"/>
          <w:sz w:val="40"/>
          <w:szCs w:val="40"/>
          <w:lang w:val="es-ES"/>
        </w:rPr>
        <w:t>c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ción, utilización y de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echos y obligaciones de los Estados en 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elación con los océanos.</w:t>
      </w:r>
    </w:p>
    <w:p w:rsidR="007261D1" w:rsidRPr="00547901" w:rsidRDefault="007261D1">
      <w:pPr>
        <w:spacing w:before="3"/>
        <w:ind w:left="1382"/>
        <w:rPr>
          <w:rFonts w:ascii="Arial" w:hAnsi="Arial" w:cs="Arial"/>
          <w:sz w:val="50"/>
          <w:szCs w:val="50"/>
          <w:lang w:val="es-ES"/>
        </w:rPr>
      </w:pPr>
      <w:r>
        <w:rPr>
          <w:noProof/>
          <w:lang w:val="es-CL" w:eastAsia="es-CL"/>
        </w:rPr>
        <w:pict>
          <v:shape id="_x0000_s1055" type="#_x0000_t202" style="position:absolute;left:0;text-align:left;margin-left:33pt;margin-top:78pt;width:43pt;height:83pt;z-index:-2516981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</w:p>
    <w:p w:rsidR="007261D1" w:rsidRPr="00547901" w:rsidRDefault="007261D1">
      <w:pPr>
        <w:tabs>
          <w:tab w:val="left" w:pos="1920"/>
        </w:tabs>
        <w:spacing w:before="56" w:line="190" w:lineRule="auto"/>
        <w:ind w:left="1922" w:right="142" w:hanging="540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4"/>
          <w:szCs w:val="24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4"/>
          <w:szCs w:val="24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40"/>
          <w:szCs w:val="40"/>
          <w:lang w:val="es-ES"/>
        </w:rPr>
        <w:t>La Convención trata sobre el espacio oceánico y su utilización en todos sus aspectos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: n</w:t>
      </w:r>
      <w:r w:rsidRPr="00547901">
        <w:rPr>
          <w:rFonts w:ascii="Tahoma" w:hAnsi="Tahoma" w:cs="Tahoma"/>
          <w:color w:val="000000"/>
          <w:spacing w:val="-3"/>
          <w:sz w:val="40"/>
          <w:szCs w:val="40"/>
          <w:lang w:val="es-ES"/>
        </w:rPr>
        <w:t>av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egación, sob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evuel</w:t>
      </w:r>
      <w:r w:rsidRPr="00547901">
        <w:rPr>
          <w:rFonts w:ascii="Tahoma" w:hAnsi="Tahoma" w:cs="Tahoma"/>
          <w:color w:val="000000"/>
          <w:spacing w:val="-6"/>
          <w:sz w:val="40"/>
          <w:szCs w:val="40"/>
          <w:lang w:val="es-ES"/>
        </w:rPr>
        <w:t>o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, explo</w:t>
      </w:r>
      <w:r w:rsidRPr="00547901">
        <w:rPr>
          <w:rFonts w:ascii="Tahoma" w:hAnsi="Tahoma" w:cs="Tahoma"/>
          <w:color w:val="000000"/>
          <w:spacing w:val="-7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ación y explotación de 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ecursos, conser</w:t>
      </w:r>
      <w:r w:rsidRPr="00547901">
        <w:rPr>
          <w:rFonts w:ascii="Tahoma" w:hAnsi="Tahoma" w:cs="Tahoma"/>
          <w:color w:val="000000"/>
          <w:spacing w:val="-8"/>
          <w:sz w:val="40"/>
          <w:szCs w:val="40"/>
          <w:lang w:val="es-ES"/>
        </w:rPr>
        <w:t>v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ación y contaminación, pesca y tráfico marítim</w:t>
      </w:r>
      <w:r w:rsidRPr="00547901">
        <w:rPr>
          <w:rFonts w:ascii="Tahoma" w:hAnsi="Tahoma" w:cs="Tahoma"/>
          <w:color w:val="000000"/>
          <w:spacing w:val="-4"/>
          <w:sz w:val="40"/>
          <w:szCs w:val="40"/>
          <w:lang w:val="es-ES"/>
        </w:rPr>
        <w:t>o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.</w:t>
      </w:r>
    </w:p>
    <w:p w:rsidR="007261D1" w:rsidRPr="00547901" w:rsidRDefault="007261D1">
      <w:pPr>
        <w:spacing w:before="3"/>
        <w:ind w:left="1382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tabs>
          <w:tab w:val="left" w:pos="1920"/>
        </w:tabs>
        <w:spacing w:before="56" w:line="190" w:lineRule="auto"/>
        <w:ind w:left="1922" w:right="31" w:hanging="540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4"/>
          <w:szCs w:val="24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4"/>
          <w:szCs w:val="24"/>
          <w:lang w:val="es-ES"/>
        </w:rPr>
        <w:tab/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Contiene 320 artículos y nue</w:t>
      </w:r>
      <w:r w:rsidRPr="00547901">
        <w:rPr>
          <w:rFonts w:ascii="Tahoma" w:hAnsi="Tahoma" w:cs="Tahoma"/>
          <w:color w:val="000000"/>
          <w:spacing w:val="-3"/>
          <w:sz w:val="40"/>
          <w:szCs w:val="40"/>
          <w:lang w:val="es-ES"/>
        </w:rPr>
        <w:t>v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>e ane</w:t>
      </w:r>
      <w:r w:rsidRPr="00547901">
        <w:rPr>
          <w:rFonts w:ascii="Tahoma" w:hAnsi="Tahoma" w:cs="Tahoma"/>
          <w:color w:val="000000"/>
          <w:spacing w:val="-5"/>
          <w:sz w:val="40"/>
          <w:szCs w:val="40"/>
          <w:lang w:val="es-ES"/>
        </w:rPr>
        <w:t>x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os 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 xml:space="preserve">que definen 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z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onas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marítimas, establecen normas pa</w:t>
      </w:r>
      <w:r w:rsidRPr="00547901">
        <w:rPr>
          <w:rFonts w:ascii="Tahoma" w:hAnsi="Tahoma" w:cs="Tahoma"/>
          <w:color w:val="000000"/>
          <w:spacing w:val="-7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a dema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car lím</w:t>
      </w:r>
      <w:r w:rsidRPr="00547901">
        <w:rPr>
          <w:rFonts w:ascii="Tahoma" w:hAnsi="Tahoma" w:cs="Tahoma"/>
          <w:color w:val="000000"/>
          <w:spacing w:val="1"/>
          <w:sz w:val="40"/>
          <w:szCs w:val="40"/>
          <w:u w:val="thick" w:color="000000"/>
          <w:lang w:val="es-ES"/>
        </w:rPr>
        <w:t>i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tes marítimos,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asignan de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echos, debe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 xml:space="preserve">es y 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esponsabilidades de carácter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jurídico y p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evén un mecanismo pa</w:t>
      </w:r>
      <w:r w:rsidRPr="00547901">
        <w:rPr>
          <w:rFonts w:ascii="Tahoma" w:hAnsi="Tahoma" w:cs="Tahoma"/>
          <w:color w:val="000000"/>
          <w:spacing w:val="-7"/>
          <w:sz w:val="40"/>
          <w:szCs w:val="40"/>
          <w:u w:val="thick" w:color="000000"/>
          <w:lang w:val="es-ES"/>
        </w:rPr>
        <w:t>r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a la solución de</w:t>
      </w:r>
      <w:r w:rsidRPr="00547901">
        <w:rPr>
          <w:rFonts w:ascii="Tahoma" w:hAnsi="Tahoma" w:cs="Tahoma"/>
          <w:color w:val="000000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cont</w:t>
      </w:r>
      <w:r w:rsidRPr="00547901">
        <w:rPr>
          <w:rFonts w:ascii="Tahoma" w:hAnsi="Tahoma" w:cs="Tahoma"/>
          <w:color w:val="000000"/>
          <w:spacing w:val="-2"/>
          <w:sz w:val="40"/>
          <w:szCs w:val="40"/>
          <w:u w:val="thick" w:color="000000"/>
          <w:lang w:val="es-ES"/>
        </w:rPr>
        <w:t>ro</w:t>
      </w:r>
      <w:r w:rsidRPr="00547901">
        <w:rPr>
          <w:rFonts w:ascii="Tahoma" w:hAnsi="Tahoma" w:cs="Tahoma"/>
          <w:color w:val="000000"/>
          <w:spacing w:val="-3"/>
          <w:sz w:val="40"/>
          <w:szCs w:val="40"/>
          <w:u w:val="thick" w:color="000000"/>
          <w:lang w:val="es-ES"/>
        </w:rPr>
        <w:t>v</w:t>
      </w:r>
      <w:r w:rsidRPr="00547901">
        <w:rPr>
          <w:rFonts w:ascii="Tahoma" w:hAnsi="Tahoma" w:cs="Tahoma"/>
          <w:color w:val="000000"/>
          <w:sz w:val="40"/>
          <w:szCs w:val="40"/>
          <w:u w:val="thick" w:color="000000"/>
          <w:lang w:val="es-ES"/>
        </w:rPr>
        <w:t>ersias.</w:t>
      </w:r>
    </w:p>
    <w:p w:rsidR="007261D1" w:rsidRPr="00547901" w:rsidRDefault="007261D1">
      <w:pPr>
        <w:spacing w:before="1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00" w:lineRule="exact"/>
        <w:ind w:left="6600"/>
        <w:rPr>
          <w:rFonts w:ascii="Arial" w:hAnsi="Arial" w:cs="Arial"/>
          <w:sz w:val="36"/>
          <w:szCs w:val="36"/>
          <w:lang w:val="es-ES"/>
        </w:rPr>
        <w:sectPr w:rsidR="007261D1" w:rsidRPr="00547901">
          <w:pgSz w:w="14400" w:h="10800" w:orient="landscape"/>
          <w:pgMar w:top="980" w:right="600" w:bottom="0" w:left="560" w:header="720" w:footer="720" w:gutter="0"/>
          <w:cols w:space="720"/>
        </w:sectPr>
      </w:pPr>
      <w:r w:rsidRPr="00547901">
        <w:rPr>
          <w:rFonts w:ascii="Arial" w:hAnsi="Arial" w:cs="Arial"/>
          <w:position w:val="-1"/>
          <w:sz w:val="36"/>
          <w:szCs w:val="36"/>
          <w:lang w:val="es-ES"/>
        </w:rPr>
        <w:t>Lic. Graciela</w:t>
      </w:r>
      <w:r w:rsidRPr="00547901">
        <w:rPr>
          <w:rFonts w:ascii="Arial" w:hAnsi="Arial" w:cs="Arial"/>
          <w:spacing w:val="-19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position w:val="-1"/>
          <w:sz w:val="36"/>
          <w:szCs w:val="36"/>
          <w:lang w:val="es-ES"/>
        </w:rPr>
        <w:t>Aguilar</w:t>
      </w:r>
    </w:p>
    <w:p w:rsidR="007261D1" w:rsidRPr="00547901" w:rsidRDefault="007261D1">
      <w:pPr>
        <w:spacing w:before="12" w:line="860" w:lineRule="exact"/>
        <w:ind w:left="5375" w:right="1621" w:hanging="2475"/>
        <w:rPr>
          <w:rFonts w:ascii="Tahoma" w:hAnsi="Tahoma" w:cs="Tahoma"/>
          <w:sz w:val="72"/>
          <w:szCs w:val="72"/>
          <w:lang w:val="es-ES"/>
        </w:rPr>
      </w:pPr>
      <w:r>
        <w:rPr>
          <w:noProof/>
          <w:lang w:val="es-CL" w:eastAsia="es-CL"/>
        </w:rPr>
        <w:pict>
          <v:group id="_x0000_s1056" style="position:absolute;left:0;text-align:left;margin-left:31.1pt;margin-top:25.7pt;width:203.1pt;height:4.4pt;z-index:-251696128;mso-position-horizontal-relative:page;mso-position-vertical-relative:page" coordorigin="623,514" coordsize="4062,88">
            <v:shape id="_x0000_s1057" style="position:absolute;left:623;top:514;width:4062;height:88" coordorigin="623,514" coordsize="4062,88" path="m623,544r61,1l747,545r62,l872,546r62,l997,547r63,l1123,548r63,l1249,548r62,-1l1374,547r62,-1l1499,544r61,-1l1622,540r61,-3l1744,534r61,-4l1865,525r41,-3l1948,519r43,-2l2033,516r43,-1l2120,514r43,l2206,515r44,1l2293,517r44,2l2380,521r43,2l2465,525r43,3l2550,531r41,3l2632,538r41,3l2712,544r89,8l2893,560r95,7l3086,574r100,7l3288,587r104,5l3496,596r106,3l3707,601r106,1l3917,601r104,-2l4123,594r101,-6l4322,580r96,-10l4510,557r89,-14l4684,525e" filled="f" strokecolor="#00fefe" strokeweight="5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058" style="position:absolute;left:0;text-align:left;margin-left:10pt;margin-top:87pt;width:673pt;height:70pt;z-index:-251697152;mso-position-horizontal-relative:page;mso-position-vertical-relative:page" coordorigin="200,1740" coordsize="13460,1400">
            <v:shape id="_x0000_s1059" type="#_x0000_t75" style="position:absolute;left:1260;top:1740;width:520;height:740">
              <v:imagedata r:id="rId12" o:title=""/>
            </v:shape>
            <v:shape id="_x0000_s1060" type="#_x0000_t75" style="position:absolute;left:1440;top:2400;width:580;height:740">
              <v:imagedata r:id="rId13" o:title=""/>
            </v:shape>
            <v:shape id="_x0000_s1061" type="#_x0000_t75" style="position:absolute;left:200;top:2280;width:880;height:660">
              <v:imagedata r:id="rId14" o:title=""/>
            </v:shape>
            <v:shape id="_x0000_s1062" type="#_x0000_t75" style="position:absolute;left:700;top:2800;width:12960;height:60">
              <v:imagedata r:id="rId15" o:title="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shape id="_x0000_s1063" type="#_x0000_t202" style="position:absolute;left:0;text-align:left;margin-left:33pt;margin-top:78pt;width:43pt;height:83pt;z-index:-2516951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110"/>
                    <w:gridCol w:w="18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1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  <w:r w:rsidRPr="00547901">
        <w:rPr>
          <w:rFonts w:ascii="Tahoma" w:hAnsi="Tahoma" w:cs="Tahoma"/>
          <w:color w:val="323398"/>
          <w:sz w:val="72"/>
          <w:szCs w:val="72"/>
          <w:lang w:val="es-ES"/>
        </w:rPr>
        <w:t>De</w:t>
      </w:r>
      <w:r w:rsidRPr="00547901">
        <w:rPr>
          <w:rFonts w:ascii="Tahoma" w:hAnsi="Tahoma" w:cs="Tahoma"/>
          <w:color w:val="323398"/>
          <w:spacing w:val="1"/>
          <w:sz w:val="72"/>
          <w:szCs w:val="72"/>
          <w:lang w:val="es-ES"/>
        </w:rPr>
        <w:t>l</w:t>
      </w:r>
      <w:r w:rsidRPr="00547901">
        <w:rPr>
          <w:rFonts w:ascii="Tahoma" w:hAnsi="Tahoma" w:cs="Tahoma"/>
          <w:color w:val="323398"/>
          <w:sz w:val="72"/>
          <w:szCs w:val="72"/>
          <w:lang w:val="es-ES"/>
        </w:rPr>
        <w:t>im</w:t>
      </w:r>
      <w:r w:rsidRPr="00547901">
        <w:rPr>
          <w:rFonts w:ascii="Tahoma" w:hAnsi="Tahoma" w:cs="Tahoma"/>
          <w:color w:val="323398"/>
          <w:spacing w:val="1"/>
          <w:sz w:val="72"/>
          <w:szCs w:val="72"/>
          <w:lang w:val="es-ES"/>
        </w:rPr>
        <w:t>i</w:t>
      </w:r>
      <w:r w:rsidRPr="00547901">
        <w:rPr>
          <w:rFonts w:ascii="Tahoma" w:hAnsi="Tahoma" w:cs="Tahoma"/>
          <w:color w:val="323398"/>
          <w:sz w:val="72"/>
          <w:szCs w:val="72"/>
          <w:lang w:val="es-ES"/>
        </w:rPr>
        <w:t>tación de los espacios marítimos</w:t>
      </w:r>
    </w:p>
    <w:p w:rsidR="007261D1" w:rsidRPr="00547901" w:rsidRDefault="007261D1">
      <w:pPr>
        <w:spacing w:before="6" w:line="120" w:lineRule="exact"/>
        <w:rPr>
          <w:sz w:val="12"/>
          <w:szCs w:val="12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tabs>
          <w:tab w:val="left" w:pos="2300"/>
        </w:tabs>
        <w:spacing w:line="190" w:lineRule="auto"/>
        <w:ind w:left="2306" w:right="58" w:hanging="931"/>
        <w:rPr>
          <w:rFonts w:ascii="Tahoma" w:hAnsi="Tahoma" w:cs="Tahoma"/>
          <w:sz w:val="35"/>
          <w:szCs w:val="35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Aguas</w:t>
      </w:r>
      <w:r w:rsidRPr="00547901">
        <w:rPr>
          <w:rFonts w:ascii="Tahoma" w:hAnsi="Tahoma" w:cs="Tahoma"/>
          <w:b/>
          <w:color w:val="000000"/>
          <w:spacing w:val="-11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Interiores</w:t>
      </w:r>
      <w:r w:rsidRPr="00547901">
        <w:rPr>
          <w:rFonts w:ascii="Tahoma" w:hAnsi="Tahoma" w:cs="Tahoma"/>
          <w:b/>
          <w:color w:val="000000"/>
          <w:spacing w:val="-15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pacing w:val="-9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(sobe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anía</w:t>
      </w:r>
      <w:r w:rsidRPr="00547901">
        <w:rPr>
          <w:rFonts w:ascii="Tahoma" w:hAnsi="Tahoma" w:cs="Tahoma"/>
          <w:color w:val="000000"/>
          <w:spacing w:val="-1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absoluta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del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>o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,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tal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y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como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se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aplica al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terr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i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torio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nacional,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los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ríos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que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at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viesan</w:t>
      </w:r>
      <w:r w:rsidRPr="00547901">
        <w:rPr>
          <w:rFonts w:ascii="Tahoma" w:hAnsi="Tahoma" w:cs="Tahoma"/>
          <w:color w:val="000000"/>
          <w:spacing w:val="-1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el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terr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i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torio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y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los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lagos).</w:t>
      </w:r>
    </w:p>
    <w:p w:rsidR="007261D1" w:rsidRPr="00547901" w:rsidRDefault="007261D1">
      <w:pPr>
        <w:tabs>
          <w:tab w:val="left" w:pos="2300"/>
        </w:tabs>
        <w:spacing w:before="84" w:line="190" w:lineRule="auto"/>
        <w:ind w:left="2306" w:right="53" w:hanging="931"/>
        <w:rPr>
          <w:rFonts w:ascii="Tahoma" w:hAnsi="Tahoma" w:cs="Tahoma"/>
          <w:sz w:val="35"/>
          <w:szCs w:val="35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Mar</w:t>
      </w:r>
      <w:r w:rsidRPr="00547901">
        <w:rPr>
          <w:rFonts w:ascii="Tahoma" w:hAnsi="Tahoma" w:cs="Tahoma"/>
          <w:b/>
          <w:color w:val="000000"/>
          <w:spacing w:val="-7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Territorial</w:t>
      </w:r>
      <w:r w:rsidRPr="00547901">
        <w:rPr>
          <w:rFonts w:ascii="Tahoma" w:hAnsi="Tahoma" w:cs="Tahoma"/>
          <w:b/>
          <w:color w:val="000000"/>
          <w:spacing w:val="-14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pacing w:val="-9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(sobe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anía</w:t>
      </w:r>
      <w:r w:rsidRPr="00547901">
        <w:rPr>
          <w:rFonts w:ascii="Tahoma" w:hAnsi="Tahoma" w:cs="Tahoma"/>
          <w:color w:val="000000"/>
          <w:spacing w:val="-1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del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>o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,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perm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i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tiendo</w:t>
      </w:r>
      <w:r w:rsidRPr="00547901">
        <w:rPr>
          <w:rFonts w:ascii="Tahoma" w:hAnsi="Tahoma" w:cs="Tahoma"/>
          <w:color w:val="000000"/>
          <w:spacing w:val="-1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el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paso</w:t>
      </w:r>
      <w:r w:rsidRPr="00547901">
        <w:rPr>
          <w:rFonts w:ascii="Tahoma" w:hAnsi="Tahoma" w:cs="Tahoma"/>
          <w:color w:val="000000"/>
          <w:spacing w:val="-7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inocente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 emba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caciones</w:t>
      </w:r>
      <w:r w:rsidRPr="00547901">
        <w:rPr>
          <w:rFonts w:ascii="Tahoma" w:hAnsi="Tahoma" w:cs="Tahoma"/>
          <w:color w:val="000000"/>
          <w:spacing w:val="-2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te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ce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os</w:t>
      </w:r>
      <w:r w:rsidRPr="00547901">
        <w:rPr>
          <w:rFonts w:ascii="Tahoma" w:hAnsi="Tahoma" w:cs="Tahoma"/>
          <w:color w:val="000000"/>
          <w:spacing w:val="-1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Estados).</w:t>
      </w:r>
    </w:p>
    <w:p w:rsidR="007261D1" w:rsidRPr="00547901" w:rsidRDefault="007261D1">
      <w:pPr>
        <w:tabs>
          <w:tab w:val="left" w:pos="2300"/>
        </w:tabs>
        <w:spacing w:before="84" w:line="190" w:lineRule="auto"/>
        <w:ind w:left="2306" w:right="48" w:hanging="931"/>
        <w:rPr>
          <w:rFonts w:ascii="Tahoma" w:hAnsi="Tahoma" w:cs="Tahoma"/>
          <w:sz w:val="35"/>
          <w:szCs w:val="35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Zona</w:t>
      </w:r>
      <w:r w:rsidRPr="00547901">
        <w:rPr>
          <w:rFonts w:ascii="Tahoma" w:hAnsi="Tahoma" w:cs="Tahoma"/>
          <w:b/>
          <w:color w:val="000000"/>
          <w:spacing w:val="-9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Contigua</w:t>
      </w:r>
      <w:r w:rsidRPr="00547901">
        <w:rPr>
          <w:rFonts w:ascii="Tahoma" w:hAnsi="Tahoma" w:cs="Tahoma"/>
          <w:b/>
          <w:color w:val="000000"/>
          <w:spacing w:val="-14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pacing w:val="-9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8"/>
          <w:sz w:val="35"/>
          <w:szCs w:val="35"/>
          <w:lang w:val="es-ES"/>
        </w:rPr>
        <w:t>(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jurisdi</w:t>
      </w:r>
      <w:r w:rsidRPr="00547901">
        <w:rPr>
          <w:rFonts w:ascii="Tahoma" w:hAnsi="Tahoma" w:cs="Tahoma"/>
          <w:color w:val="000000"/>
          <w:spacing w:val="-1"/>
          <w:sz w:val="35"/>
          <w:szCs w:val="35"/>
          <w:lang w:val="es-ES"/>
        </w:rPr>
        <w:t>c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ción</w:t>
      </w:r>
      <w:r w:rsidRPr="00547901">
        <w:rPr>
          <w:rFonts w:ascii="Tahoma" w:hAnsi="Tahoma" w:cs="Tahoma"/>
          <w:color w:val="000000"/>
          <w:spacing w:val="-1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del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Estado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pa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7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>v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enir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in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f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1"/>
          <w:sz w:val="35"/>
          <w:szCs w:val="35"/>
          <w:lang w:val="es-ES"/>
        </w:rPr>
        <w:t>c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ciones</w:t>
      </w:r>
      <w:r w:rsidRPr="00547901">
        <w:rPr>
          <w:rFonts w:ascii="Tahoma" w:hAnsi="Tahoma" w:cs="Tahoma"/>
          <w:color w:val="000000"/>
          <w:spacing w:val="-1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 sus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le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>y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es,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eglamentos</w:t>
      </w:r>
      <w:r w:rsidRPr="00547901">
        <w:rPr>
          <w:rFonts w:ascii="Tahoma" w:hAnsi="Tahoma" w:cs="Tahoma"/>
          <w:color w:val="000000"/>
          <w:spacing w:val="-1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aduane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os,</w:t>
      </w:r>
      <w:r w:rsidRPr="00547901">
        <w:rPr>
          <w:rFonts w:ascii="Tahoma" w:hAnsi="Tahoma" w:cs="Tahoma"/>
          <w:color w:val="000000"/>
          <w:spacing w:val="-1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fiscales,</w:t>
      </w:r>
      <w:r w:rsidRPr="00547901">
        <w:rPr>
          <w:rFonts w:ascii="Tahoma" w:hAnsi="Tahoma" w:cs="Tahoma"/>
          <w:color w:val="000000"/>
          <w:spacing w:val="-11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inmig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ación</w:t>
      </w:r>
      <w:r w:rsidRPr="00547901">
        <w:rPr>
          <w:rFonts w:ascii="Tahoma" w:hAnsi="Tahoma" w:cs="Tahoma"/>
          <w:color w:val="000000"/>
          <w:spacing w:val="-1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o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san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i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tarios).</w:t>
      </w:r>
    </w:p>
    <w:p w:rsidR="007261D1" w:rsidRPr="00547901" w:rsidRDefault="007261D1">
      <w:pPr>
        <w:tabs>
          <w:tab w:val="left" w:pos="2300"/>
        </w:tabs>
        <w:spacing w:before="84" w:line="190" w:lineRule="auto"/>
        <w:ind w:left="2306" w:right="466" w:hanging="931"/>
        <w:rPr>
          <w:rFonts w:ascii="Tahoma" w:hAnsi="Tahoma" w:cs="Tahoma"/>
          <w:sz w:val="35"/>
          <w:szCs w:val="35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Zona</w:t>
      </w:r>
      <w:r w:rsidRPr="00547901">
        <w:rPr>
          <w:rFonts w:ascii="Tahoma" w:hAnsi="Tahoma" w:cs="Tahoma"/>
          <w:b/>
          <w:color w:val="000000"/>
          <w:spacing w:val="-9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Económica</w:t>
      </w:r>
      <w:r w:rsidRPr="00547901">
        <w:rPr>
          <w:rFonts w:ascii="Tahoma" w:hAnsi="Tahoma" w:cs="Tahoma"/>
          <w:b/>
          <w:color w:val="000000"/>
          <w:spacing w:val="-18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Exclusiva</w:t>
      </w:r>
      <w:r w:rsidRPr="00547901">
        <w:rPr>
          <w:rFonts w:ascii="Tahoma" w:hAnsi="Tahoma" w:cs="Tahoma"/>
          <w:b/>
          <w:color w:val="000000"/>
          <w:spacing w:val="-13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pacing w:val="-9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8"/>
          <w:sz w:val="35"/>
          <w:szCs w:val="35"/>
          <w:lang w:val="es-ES"/>
        </w:rPr>
        <w:t>(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jurisdi</w:t>
      </w:r>
      <w:r w:rsidRPr="00547901">
        <w:rPr>
          <w:rFonts w:ascii="Tahoma" w:hAnsi="Tahoma" w:cs="Tahoma"/>
          <w:color w:val="000000"/>
          <w:spacing w:val="-1"/>
          <w:sz w:val="35"/>
          <w:szCs w:val="35"/>
          <w:lang w:val="es-ES"/>
        </w:rPr>
        <w:t>c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ción</w:t>
      </w:r>
      <w:r w:rsidRPr="00547901">
        <w:rPr>
          <w:rFonts w:ascii="Tahoma" w:hAnsi="Tahoma" w:cs="Tahoma"/>
          <w:color w:val="000000"/>
          <w:spacing w:val="-1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del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Estado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200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mi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l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las</w:t>
      </w:r>
      <w:r w:rsidRPr="00547901">
        <w:rPr>
          <w:rFonts w:ascii="Tahoma" w:hAnsi="Tahoma" w:cs="Tahoma"/>
          <w:color w:val="000000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 partir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la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costa,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donde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el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Estado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puede</w:t>
      </w:r>
      <w:r w:rsidRPr="00547901">
        <w:rPr>
          <w:rFonts w:ascii="Tahoma" w:hAnsi="Tahoma" w:cs="Tahoma"/>
          <w:color w:val="000000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explotar</w:t>
      </w:r>
      <w:r w:rsidRPr="00547901">
        <w:rPr>
          <w:rFonts w:ascii="Tahoma" w:hAnsi="Tahoma" w:cs="Tahoma"/>
          <w:color w:val="000000"/>
          <w:spacing w:val="-1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y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explo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ar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 xml:space="preserve">los 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ecursos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pesque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os</w:t>
      </w:r>
      <w:r w:rsidRPr="00547901">
        <w:rPr>
          <w:rFonts w:ascii="Tahoma" w:hAnsi="Tahoma" w:cs="Tahoma"/>
          <w:color w:val="000000"/>
          <w:spacing w:val="-1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l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lí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existentes).</w:t>
      </w:r>
    </w:p>
    <w:p w:rsidR="007261D1" w:rsidRPr="00547901" w:rsidRDefault="007261D1">
      <w:pPr>
        <w:tabs>
          <w:tab w:val="left" w:pos="2300"/>
        </w:tabs>
        <w:spacing w:before="84" w:line="190" w:lineRule="auto"/>
        <w:ind w:left="2306" w:right="643" w:hanging="931"/>
        <w:rPr>
          <w:rFonts w:ascii="Tahoma" w:hAnsi="Tahoma" w:cs="Tahoma"/>
          <w:sz w:val="35"/>
          <w:szCs w:val="35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Alta</w:t>
      </w:r>
      <w:r w:rsidRPr="00547901">
        <w:rPr>
          <w:rFonts w:ascii="Tahoma" w:hAnsi="Tahoma" w:cs="Tahoma"/>
          <w:b/>
          <w:color w:val="000000"/>
          <w:spacing w:val="-6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mar</w:t>
      </w:r>
      <w:r w:rsidRPr="00547901">
        <w:rPr>
          <w:rFonts w:ascii="Tahoma" w:hAnsi="Tahoma" w:cs="Tahoma"/>
          <w:b/>
          <w:color w:val="00000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(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z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ona</w:t>
      </w:r>
      <w:r w:rsidRPr="00547901">
        <w:rPr>
          <w:rFonts w:ascii="Tahoma" w:hAnsi="Tahoma" w:cs="Tahoma"/>
          <w:color w:val="000000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>f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ue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la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jurisdi</w:t>
      </w:r>
      <w:r w:rsidRPr="00547901">
        <w:rPr>
          <w:rFonts w:ascii="Tahoma" w:hAnsi="Tahoma" w:cs="Tahoma"/>
          <w:color w:val="000000"/>
          <w:spacing w:val="-1"/>
          <w:sz w:val="35"/>
          <w:szCs w:val="35"/>
          <w:lang w:val="es-ES"/>
        </w:rPr>
        <w:t>c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ción</w:t>
      </w:r>
      <w:r w:rsidRPr="00547901">
        <w:rPr>
          <w:rFonts w:ascii="Tahoma" w:hAnsi="Tahoma" w:cs="Tahoma"/>
          <w:color w:val="000000"/>
          <w:spacing w:val="-1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los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Estados,</w:t>
      </w:r>
      <w:r w:rsidRPr="00547901">
        <w:rPr>
          <w:rFonts w:ascii="Tahoma" w:hAnsi="Tahoma" w:cs="Tahoma"/>
          <w:color w:val="000000"/>
          <w:spacing w:val="-1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donde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existe libertad</w:t>
      </w:r>
      <w:r w:rsidRPr="00547901">
        <w:rPr>
          <w:rFonts w:ascii="Tahoma" w:hAnsi="Tahoma" w:cs="Tahoma"/>
          <w:color w:val="000000"/>
          <w:spacing w:val="-1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pesca,</w:t>
      </w:r>
      <w:r w:rsidRPr="00547901">
        <w:rPr>
          <w:rFonts w:ascii="Tahoma" w:hAnsi="Tahoma" w:cs="Tahoma"/>
          <w:color w:val="000000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i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>nv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estigación</w:t>
      </w:r>
      <w:r w:rsidRPr="00547901">
        <w:rPr>
          <w:rFonts w:ascii="Tahoma" w:hAnsi="Tahoma" w:cs="Tahoma"/>
          <w:color w:val="000000"/>
          <w:spacing w:val="-2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científica,</w:t>
      </w:r>
      <w:r w:rsidRPr="00547901">
        <w:rPr>
          <w:rFonts w:ascii="Tahoma" w:hAnsi="Tahoma" w:cs="Tahoma"/>
          <w:color w:val="000000"/>
          <w:spacing w:val="-1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etc</w:t>
      </w:r>
      <w:r w:rsidRPr="00547901">
        <w:rPr>
          <w:rFonts w:ascii="Tahoma" w:hAnsi="Tahoma" w:cs="Tahoma"/>
          <w:color w:val="000000"/>
          <w:spacing w:val="-23"/>
          <w:sz w:val="35"/>
          <w:szCs w:val="35"/>
          <w:lang w:val="es-ES"/>
        </w:rPr>
        <w:t>.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,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con</w:t>
      </w:r>
      <w:r w:rsidRPr="00547901">
        <w:rPr>
          <w:rFonts w:ascii="Tahoma" w:hAnsi="Tahoma" w:cs="Tahoma"/>
          <w:color w:val="000000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fines</w:t>
      </w:r>
      <w:r w:rsidRPr="00547901">
        <w:rPr>
          <w:rFonts w:ascii="Tahoma" w:hAnsi="Tahoma" w:cs="Tahoma"/>
          <w:color w:val="000000"/>
          <w:spacing w:val="-7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pacíficos).</w:t>
      </w:r>
    </w:p>
    <w:p w:rsidR="007261D1" w:rsidRPr="00547901" w:rsidRDefault="007261D1">
      <w:pPr>
        <w:tabs>
          <w:tab w:val="left" w:pos="2300"/>
        </w:tabs>
        <w:spacing w:before="84" w:line="190" w:lineRule="auto"/>
        <w:ind w:left="2306" w:right="43" w:hanging="931"/>
        <w:rPr>
          <w:rFonts w:ascii="Tahoma" w:hAnsi="Tahoma" w:cs="Tahoma"/>
          <w:sz w:val="35"/>
          <w:szCs w:val="35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6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6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Plataforma</w:t>
      </w:r>
      <w:r w:rsidRPr="00547901">
        <w:rPr>
          <w:rFonts w:ascii="Tahoma" w:hAnsi="Tahoma" w:cs="Tahoma"/>
          <w:b/>
          <w:color w:val="000000"/>
          <w:spacing w:val="-18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5"/>
          <w:szCs w:val="35"/>
          <w:u w:val="thick" w:color="000000"/>
          <w:lang w:val="es-ES"/>
        </w:rPr>
        <w:t>Continental</w:t>
      </w:r>
      <w:r w:rsidRPr="00547901">
        <w:rPr>
          <w:rFonts w:ascii="Tahoma" w:hAnsi="Tahoma" w:cs="Tahoma"/>
          <w:b/>
          <w:color w:val="000000"/>
          <w:spacing w:val="-17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pacing w:val="-9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(lecho</w:t>
      </w:r>
      <w:r w:rsidRPr="00547901">
        <w:rPr>
          <w:rFonts w:ascii="Tahoma" w:hAnsi="Tahoma" w:cs="Tahoma"/>
          <w:color w:val="000000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y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subsuelo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marino</w:t>
      </w:r>
      <w:r w:rsidRPr="00547901">
        <w:rPr>
          <w:rFonts w:ascii="Tahoma" w:hAnsi="Tahoma" w:cs="Tahoma"/>
          <w:color w:val="000000"/>
          <w:spacing w:val="-11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hasta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una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distancia 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200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mi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l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las</w:t>
      </w:r>
      <w:r w:rsidRPr="00547901">
        <w:rPr>
          <w:rFonts w:ascii="Tahoma" w:hAnsi="Tahoma" w:cs="Tahoma"/>
          <w:color w:val="000000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partir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la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costa,</w:t>
      </w:r>
      <w:r w:rsidRPr="00547901">
        <w:rPr>
          <w:rFonts w:ascii="Tahoma" w:hAnsi="Tahoma" w:cs="Tahoma"/>
          <w:color w:val="000000"/>
          <w:spacing w:val="-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donde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el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Estado</w:t>
      </w:r>
      <w:r w:rsidRPr="00547901">
        <w:rPr>
          <w:rFonts w:ascii="Tahoma" w:hAnsi="Tahoma" w:cs="Tahoma"/>
          <w:color w:val="000000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ribe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eño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puede explotar</w:t>
      </w:r>
      <w:r w:rsidRPr="00547901">
        <w:rPr>
          <w:rFonts w:ascii="Tahoma" w:hAnsi="Tahoma" w:cs="Tahoma"/>
          <w:color w:val="000000"/>
          <w:spacing w:val="-1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mane</w:t>
      </w:r>
      <w:r w:rsidRPr="00547901">
        <w:rPr>
          <w:rFonts w:ascii="Tahoma" w:hAnsi="Tahoma" w:cs="Tahoma"/>
          <w:color w:val="000000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12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</w:t>
      </w:r>
      <w:r w:rsidRPr="00547901">
        <w:rPr>
          <w:rFonts w:ascii="Tahoma" w:hAnsi="Tahoma" w:cs="Tahoma"/>
          <w:color w:val="000000"/>
          <w:spacing w:val="-3"/>
          <w:sz w:val="35"/>
          <w:szCs w:val="35"/>
          <w:lang w:val="es-ES"/>
        </w:rPr>
        <w:t>x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clusi</w:t>
      </w:r>
      <w:r w:rsidRPr="00547901">
        <w:rPr>
          <w:rFonts w:ascii="Tahoma" w:hAnsi="Tahoma" w:cs="Tahoma"/>
          <w:color w:val="000000"/>
          <w:spacing w:val="-7"/>
          <w:sz w:val="35"/>
          <w:szCs w:val="35"/>
          <w:lang w:val="es-ES"/>
        </w:rPr>
        <w:t>v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-1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los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ecursos</w:t>
      </w:r>
      <w:r w:rsidRPr="00547901">
        <w:rPr>
          <w:rFonts w:ascii="Tahoma" w:hAnsi="Tahoma" w:cs="Tahoma"/>
          <w:color w:val="000000"/>
          <w:spacing w:val="-13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a</w:t>
      </w:r>
      <w:r w:rsidRPr="00547901">
        <w:rPr>
          <w:rFonts w:ascii="Tahoma" w:hAnsi="Tahoma" w:cs="Tahoma"/>
          <w:color w:val="000000"/>
          <w:spacing w:val="1"/>
          <w:sz w:val="35"/>
          <w:szCs w:val="35"/>
          <w:lang w:val="es-ES"/>
        </w:rPr>
        <w:t>l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lí</w:t>
      </w:r>
      <w:r w:rsidRPr="00547901">
        <w:rPr>
          <w:rFonts w:ascii="Tahoma" w:hAnsi="Tahoma" w:cs="Tahoma"/>
          <w:color w:val="000000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5"/>
          <w:szCs w:val="35"/>
          <w:lang w:val="es-ES"/>
        </w:rPr>
        <w:t>existentes).</w:t>
      </w:r>
    </w:p>
    <w:p w:rsidR="007261D1" w:rsidRPr="00547901" w:rsidRDefault="007261D1">
      <w:pPr>
        <w:spacing w:before="84" w:line="190" w:lineRule="auto"/>
        <w:ind w:left="2335" w:right="696" w:firstLine="22"/>
        <w:rPr>
          <w:rFonts w:ascii="Tahoma" w:hAnsi="Tahoma" w:cs="Tahoma"/>
          <w:sz w:val="35"/>
          <w:szCs w:val="35"/>
          <w:lang w:val="es-ES"/>
        </w:rPr>
        <w:sectPr w:rsidR="007261D1" w:rsidRPr="00547901">
          <w:pgSz w:w="14400" w:h="10800" w:orient="landscape"/>
          <w:pgMar w:top="860" w:right="300" w:bottom="280" w:left="560" w:header="720" w:footer="720" w:gutter="0"/>
          <w:cols w:space="720"/>
        </w:sectPr>
      </w:pPr>
      <w:r w:rsidRPr="00547901">
        <w:rPr>
          <w:rFonts w:ascii="Tahoma" w:hAnsi="Tahoma" w:cs="Tahoma"/>
          <w:b/>
          <w:sz w:val="35"/>
          <w:szCs w:val="35"/>
          <w:u w:val="thick" w:color="000000"/>
          <w:lang w:val="es-ES"/>
        </w:rPr>
        <w:t>Fondos</w:t>
      </w:r>
      <w:r w:rsidRPr="00547901">
        <w:rPr>
          <w:rFonts w:ascii="Tahoma" w:hAnsi="Tahoma" w:cs="Tahoma"/>
          <w:b/>
          <w:spacing w:val="-13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sz w:val="35"/>
          <w:szCs w:val="35"/>
          <w:u w:val="thick" w:color="000000"/>
          <w:lang w:val="es-ES"/>
        </w:rPr>
        <w:t>Marinos</w:t>
      </w:r>
      <w:r w:rsidRPr="00547901">
        <w:rPr>
          <w:rFonts w:ascii="Tahoma" w:hAnsi="Tahoma" w:cs="Tahoma"/>
          <w:b/>
          <w:spacing w:val="-13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sz w:val="35"/>
          <w:szCs w:val="35"/>
          <w:u w:val="thick" w:color="000000"/>
          <w:lang w:val="es-ES"/>
        </w:rPr>
        <w:t>y</w:t>
      </w:r>
      <w:r w:rsidRPr="00547901">
        <w:rPr>
          <w:rFonts w:ascii="Tahoma" w:hAnsi="Tahoma" w:cs="Tahoma"/>
          <w:b/>
          <w:spacing w:val="-2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sz w:val="35"/>
          <w:szCs w:val="35"/>
          <w:u w:val="thick" w:color="000000"/>
          <w:lang w:val="es-ES"/>
        </w:rPr>
        <w:t>Oceánicos</w:t>
      </w:r>
      <w:r w:rsidRPr="00547901">
        <w:rPr>
          <w:rFonts w:ascii="Tahoma" w:hAnsi="Tahoma" w:cs="Tahoma"/>
          <w:b/>
          <w:spacing w:val="-16"/>
          <w:sz w:val="35"/>
          <w:szCs w:val="35"/>
          <w:u w:val="thick" w:color="000000"/>
          <w:lang w:val="es-ES"/>
        </w:rPr>
        <w:t xml:space="preserve"> </w:t>
      </w:r>
      <w:r w:rsidRPr="00547901">
        <w:rPr>
          <w:rFonts w:ascii="Tahoma" w:hAnsi="Tahoma" w:cs="Tahoma"/>
          <w:b/>
          <w:spacing w:val="-96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(La</w:t>
      </w:r>
      <w:r w:rsidRPr="00547901">
        <w:rPr>
          <w:rFonts w:ascii="Tahoma" w:hAnsi="Tahoma" w:cs="Tahoma"/>
          <w:spacing w:val="-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pacing w:val="-9"/>
          <w:sz w:val="35"/>
          <w:szCs w:val="35"/>
          <w:lang w:val="es-ES"/>
        </w:rPr>
        <w:t>Z</w:t>
      </w:r>
      <w:r w:rsidRPr="00547901">
        <w:rPr>
          <w:rFonts w:ascii="Tahoma" w:hAnsi="Tahoma" w:cs="Tahoma"/>
          <w:sz w:val="35"/>
          <w:szCs w:val="35"/>
          <w:lang w:val="es-ES"/>
        </w:rPr>
        <w:t>ona)</w:t>
      </w:r>
      <w:r w:rsidRPr="00547901">
        <w:rPr>
          <w:rFonts w:ascii="Tahoma" w:hAnsi="Tahoma" w:cs="Tahoma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(patrimonio</w:t>
      </w:r>
      <w:r w:rsidRPr="00547901">
        <w:rPr>
          <w:rFonts w:ascii="Tahoma" w:hAnsi="Tahoma" w:cs="Tahoma"/>
          <w:spacing w:val="-18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común</w:t>
      </w:r>
      <w:r w:rsidRPr="00547901">
        <w:rPr>
          <w:rFonts w:ascii="Tahoma" w:hAnsi="Tahoma" w:cs="Tahoma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spacing w:val="-4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la humanidad</w:t>
      </w:r>
      <w:r w:rsidRPr="00547901">
        <w:rPr>
          <w:rFonts w:ascii="Tahoma" w:hAnsi="Tahoma" w:cs="Tahoma"/>
          <w:spacing w:val="-17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donde</w:t>
      </w:r>
      <w:r w:rsidRPr="00547901">
        <w:rPr>
          <w:rFonts w:ascii="Tahoma" w:hAnsi="Tahoma" w:cs="Tahoma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ningún</w:t>
      </w:r>
      <w:r w:rsidRPr="00547901">
        <w:rPr>
          <w:rFonts w:ascii="Tahoma" w:hAnsi="Tahoma" w:cs="Tahoma"/>
          <w:spacing w:val="-11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Estado</w:t>
      </w:r>
      <w:r w:rsidRPr="00547901">
        <w:rPr>
          <w:rFonts w:ascii="Tahoma" w:hAnsi="Tahoma" w:cs="Tahoma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puede</w:t>
      </w:r>
      <w:r w:rsidRPr="00547901">
        <w:rPr>
          <w:rFonts w:ascii="Tahoma" w:hAnsi="Tahoma" w:cs="Tahoma"/>
          <w:spacing w:val="-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eje</w:t>
      </w:r>
      <w:r w:rsidRPr="00547901">
        <w:rPr>
          <w:rFonts w:ascii="Tahoma" w:hAnsi="Tahoma" w:cs="Tahoma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sz w:val="35"/>
          <w:szCs w:val="35"/>
          <w:lang w:val="es-ES"/>
        </w:rPr>
        <w:t>cer</w:t>
      </w:r>
      <w:r w:rsidRPr="00547901">
        <w:rPr>
          <w:rFonts w:ascii="Tahoma" w:hAnsi="Tahoma" w:cs="Tahoma"/>
          <w:spacing w:val="-10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sobe</w:t>
      </w:r>
      <w:r w:rsidRPr="00547901">
        <w:rPr>
          <w:rFonts w:ascii="Tahoma" w:hAnsi="Tahoma" w:cs="Tahoma"/>
          <w:spacing w:val="-6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sz w:val="35"/>
          <w:szCs w:val="35"/>
          <w:lang w:val="es-ES"/>
        </w:rPr>
        <w:t>anía</w:t>
      </w:r>
      <w:r w:rsidRPr="00547901">
        <w:rPr>
          <w:rFonts w:ascii="Tahoma" w:hAnsi="Tahoma" w:cs="Tahoma"/>
          <w:spacing w:val="-15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 xml:space="preserve">ni </w:t>
      </w:r>
      <w:r w:rsidRPr="00547901">
        <w:rPr>
          <w:rFonts w:ascii="Tahoma" w:hAnsi="Tahoma" w:cs="Tahoma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sz w:val="35"/>
          <w:szCs w:val="35"/>
          <w:lang w:val="es-ES"/>
        </w:rPr>
        <w:t>eivindicarse</w:t>
      </w:r>
      <w:r w:rsidRPr="00547901">
        <w:rPr>
          <w:rFonts w:ascii="Tahoma" w:hAnsi="Tahoma" w:cs="Tahoma"/>
          <w:spacing w:val="-19"/>
          <w:sz w:val="35"/>
          <w:szCs w:val="35"/>
          <w:lang w:val="es-ES"/>
        </w:rPr>
        <w:t xml:space="preserve"> </w:t>
      </w:r>
      <w:r w:rsidRPr="00547901">
        <w:rPr>
          <w:rFonts w:ascii="Tahoma" w:hAnsi="Tahoma" w:cs="Tahoma"/>
          <w:sz w:val="35"/>
          <w:szCs w:val="35"/>
          <w:lang w:val="es-ES"/>
        </w:rPr>
        <w:t>de</w:t>
      </w:r>
      <w:r w:rsidRPr="00547901">
        <w:rPr>
          <w:rFonts w:ascii="Tahoma" w:hAnsi="Tahoma" w:cs="Tahoma"/>
          <w:spacing w:val="-2"/>
          <w:sz w:val="35"/>
          <w:szCs w:val="35"/>
          <w:lang w:val="es-ES"/>
        </w:rPr>
        <w:t>r</w:t>
      </w:r>
      <w:r w:rsidRPr="00547901">
        <w:rPr>
          <w:rFonts w:ascii="Tahoma" w:hAnsi="Tahoma" w:cs="Tahoma"/>
          <w:sz w:val="35"/>
          <w:szCs w:val="35"/>
          <w:lang w:val="es-ES"/>
        </w:rPr>
        <w:t>echos).</w:t>
      </w:r>
    </w:p>
    <w:p w:rsidR="007261D1" w:rsidRPr="00547901" w:rsidRDefault="007261D1">
      <w:pPr>
        <w:spacing w:before="37"/>
        <w:ind w:left="1325"/>
        <w:rPr>
          <w:rFonts w:ascii="Tahoma" w:hAnsi="Tahoma" w:cs="Tahoma"/>
          <w:sz w:val="44"/>
          <w:szCs w:val="44"/>
          <w:lang w:val="es-ES"/>
        </w:rPr>
      </w:pPr>
      <w:r>
        <w:rPr>
          <w:noProof/>
          <w:lang w:val="es-CL" w:eastAsia="es-CL"/>
        </w:rPr>
        <w:pict>
          <v:group id="_x0000_s1064" style="position:absolute;left:0;text-align:left;margin-left:10pt;margin-top:87pt;width:673pt;height:70pt;z-index:-251693056;mso-position-horizontal-relative:page;mso-position-vertical-relative:page" coordorigin="200,1740" coordsize="13460,1400">
            <v:shape id="_x0000_s1065" type="#_x0000_t75" style="position:absolute;left:1260;top:1740;width:520;height:740">
              <v:imagedata r:id="rId12" o:title=""/>
            </v:shape>
            <v:shape id="_x0000_s1066" type="#_x0000_t75" style="position:absolute;left:1440;top:2400;width:580;height:740">
              <v:imagedata r:id="rId13" o:title=""/>
            </v:shape>
            <v:shape id="_x0000_s1067" type="#_x0000_t75" style="position:absolute;left:200;top:2280;width:880;height:660">
              <v:imagedata r:id="rId14" o:title=""/>
            </v:shape>
            <v:shape id="_x0000_s1068" type="#_x0000_t75" style="position:absolute;left:700;top:2800;width:12960;height:60">
              <v:imagedata r:id="rId15" o:title=""/>
            </v:shape>
            <w10:wrap anchorx="page" anchory="page"/>
          </v:group>
        </w:pic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Además</w:t>
      </w:r>
      <w:r w:rsidRPr="00547901">
        <w:rPr>
          <w:rFonts w:ascii="Tahoma" w:hAnsi="Tahoma" w:cs="Tahoma"/>
          <w:color w:val="323398"/>
          <w:spacing w:val="17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de</w:t>
      </w:r>
      <w:r w:rsidRPr="00547901">
        <w:rPr>
          <w:rFonts w:ascii="Tahoma" w:hAnsi="Tahoma" w:cs="Tahoma"/>
          <w:color w:val="323398"/>
          <w:spacing w:val="7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la</w:t>
      </w:r>
      <w:r w:rsidRPr="00547901">
        <w:rPr>
          <w:rFonts w:ascii="Tahoma" w:hAnsi="Tahoma" w:cs="Tahoma"/>
          <w:color w:val="323398"/>
          <w:spacing w:val="5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delim</w:t>
      </w:r>
      <w:r w:rsidRPr="00547901">
        <w:rPr>
          <w:rFonts w:ascii="Tahoma" w:hAnsi="Tahoma" w:cs="Tahoma"/>
          <w:color w:val="323398"/>
          <w:spacing w:val="1"/>
          <w:sz w:val="44"/>
          <w:szCs w:val="44"/>
          <w:lang w:val="es-ES"/>
        </w:rPr>
        <w:t>i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tación</w:t>
      </w:r>
      <w:r w:rsidRPr="00547901">
        <w:rPr>
          <w:rFonts w:ascii="Tahoma" w:hAnsi="Tahoma" w:cs="Tahoma"/>
          <w:color w:val="323398"/>
          <w:spacing w:val="25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marítima</w:t>
      </w:r>
      <w:r w:rsidRPr="00547901">
        <w:rPr>
          <w:rFonts w:ascii="Tahoma" w:hAnsi="Tahoma" w:cs="Tahoma"/>
          <w:color w:val="323398"/>
          <w:spacing w:val="19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la</w:t>
      </w:r>
      <w:r w:rsidRPr="00547901">
        <w:rPr>
          <w:rFonts w:ascii="Tahoma" w:hAnsi="Tahoma" w:cs="Tahoma"/>
          <w:color w:val="323398"/>
          <w:spacing w:val="5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CONVEMAR</w:t>
      </w:r>
      <w:r w:rsidRPr="00547901">
        <w:rPr>
          <w:rFonts w:ascii="Tahoma" w:hAnsi="Tahoma" w:cs="Tahoma"/>
          <w:color w:val="323398"/>
          <w:spacing w:val="25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44"/>
          <w:szCs w:val="44"/>
          <w:lang w:val="es-ES"/>
        </w:rPr>
        <w:t>contiene</w:t>
      </w:r>
      <w:r w:rsidRPr="00547901">
        <w:rPr>
          <w:rFonts w:ascii="Tahoma" w:hAnsi="Tahoma" w:cs="Tahoma"/>
          <w:color w:val="323398"/>
          <w:spacing w:val="18"/>
          <w:sz w:val="44"/>
          <w:szCs w:val="44"/>
          <w:lang w:val="es-ES"/>
        </w:rPr>
        <w:t xml:space="preserve"> </w:t>
      </w:r>
      <w:r w:rsidRPr="00547901">
        <w:rPr>
          <w:rFonts w:ascii="Tahoma" w:hAnsi="Tahoma" w:cs="Tahoma"/>
          <w:color w:val="323398"/>
          <w:w w:val="101"/>
          <w:sz w:val="44"/>
          <w:szCs w:val="44"/>
          <w:lang w:val="es-ES"/>
        </w:rPr>
        <w:t>:</w:t>
      </w:r>
    </w:p>
    <w:p w:rsidR="007261D1" w:rsidRPr="00547901" w:rsidRDefault="007261D1">
      <w:pPr>
        <w:spacing w:before="9" w:line="120" w:lineRule="exact"/>
        <w:rPr>
          <w:sz w:val="13"/>
          <w:szCs w:val="13"/>
          <w:lang w:val="es-ES"/>
        </w:rPr>
      </w:pPr>
    </w:p>
    <w:p w:rsidR="007261D1" w:rsidRPr="00547901" w:rsidRDefault="007261D1">
      <w:pPr>
        <w:ind w:left="1382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shape id="_x0000_s1069" type="#_x0000_t202" style="position:absolute;left:0;text-align:left;margin-left:33pt;margin-top:2.65pt;width:43pt;height:83pt;z-index:-2516889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110"/>
                    <w:gridCol w:w="18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1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Est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echos utilizados pa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 la n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a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egación internacional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Estados a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chipelágicos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El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égimen de las islas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Ma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es cer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ados o semicer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ados</w:t>
      </w:r>
    </w:p>
    <w:p w:rsidR="007261D1" w:rsidRPr="00547901" w:rsidRDefault="007261D1">
      <w:pPr>
        <w:tabs>
          <w:tab w:val="left" w:pos="2020"/>
        </w:tabs>
        <w:spacing w:before="4"/>
        <w:ind w:left="1945" w:right="575" w:hanging="563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7"/>
          <w:sz w:val="21"/>
          <w:szCs w:val="21"/>
          <w:lang w:val="es-ES"/>
        </w:rPr>
        <w:tab/>
      </w:r>
      <w:r w:rsidRPr="00547901">
        <w:rPr>
          <w:rFonts w:ascii="Lucida Sans Unicode" w:hAnsi="Lucida Sans Unicode" w:cs="Lucida Sans Unicode"/>
          <w:color w:val="3333CB"/>
          <w:position w:val="7"/>
          <w:sz w:val="21"/>
          <w:szCs w:val="21"/>
          <w:lang w:val="es-ES"/>
        </w:rPr>
        <w:tab/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De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echo de a</w:t>
      </w:r>
      <w:r w:rsidRPr="00547901">
        <w:rPr>
          <w:rFonts w:ascii="Tahoma" w:hAnsi="Tahoma" w:cs="Tahoma"/>
          <w:color w:val="000000"/>
          <w:spacing w:val="-1"/>
          <w:sz w:val="36"/>
          <w:szCs w:val="36"/>
          <w:lang w:val="es-ES"/>
        </w:rPr>
        <w:t>c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ceso al mar y desde el mar de los estados sin l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to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al y libertad en tráns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to</w:t>
      </w:r>
    </w:p>
    <w:p w:rsidR="007261D1" w:rsidRPr="00547901" w:rsidRDefault="007261D1">
      <w:pPr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P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ote</w:t>
      </w:r>
      <w:r w:rsidRPr="00547901">
        <w:rPr>
          <w:rFonts w:ascii="Tahoma" w:hAnsi="Tahoma" w:cs="Tahoma"/>
          <w:color w:val="000000"/>
          <w:spacing w:val="-1"/>
          <w:sz w:val="36"/>
          <w:szCs w:val="36"/>
          <w:lang w:val="es-ES"/>
        </w:rPr>
        <w:t>c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ción y p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eser</w:t>
      </w:r>
      <w:r w:rsidRPr="00547901">
        <w:rPr>
          <w:rFonts w:ascii="Tahoma" w:hAnsi="Tahoma" w:cs="Tahoma"/>
          <w:color w:val="000000"/>
          <w:spacing w:val="-7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ación del medio marino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nv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estigación científica marina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Desar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l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lo y t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ansmisión de tecnología marina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group id="_x0000_s1070" style="position:absolute;left:0;text-align:left;margin-left:130.25pt;margin-top:25.25pt;width:190.35pt;height:2.95pt;z-index:-251689984;mso-position-horizontal-relative:page" coordorigin="2605,505" coordsize="3807,59">
            <v:shape id="_x0000_s1071" style="position:absolute;left:2605;top:505;width:3807;height:59" coordorigin="2605,505" coordsize="3807,59" path="m2605,528r93,l2791,527r94,-1l2979,524r95,-1l3168,521r95,-2l3358,518r95,-2l3548,515r94,l3737,515r94,1l3925,517r94,2l4112,523r92,4l4296,533r92,7l4479,548r47,4l4574,556r49,3l4672,561r50,2l4772,564r51,l4873,564r51,-1l4975,562r51,-1l5076,559r51,-3l5177,553r49,-3l5275,546r49,-4l5372,538r47,-5l5465,528r34,-3l5534,522r34,-2l5603,519r35,-1l5673,517r35,l5744,517r35,l5814,517r35,1l5885,518r34,l5954,518r35,-1l6023,517r34,-1l6090,514r33,-3l6156,508r19,-1l6195,506r20,-1l6235,505r20,l6275,505r20,1l6315,506r21,1l6356,507r20,1l6395,508r17,e" filled="f" strokecolor="#fefe00" strokeweight="18pt">
              <v:path arrowok="t"/>
            </v:shape>
            <w10:wrap anchorx="page"/>
          </v:group>
        </w:pict>
      </w: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S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olución de cont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ro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ersias</w:t>
      </w:r>
    </w:p>
    <w:p w:rsidR="007261D1" w:rsidRPr="00547901" w:rsidRDefault="007261D1">
      <w:pPr>
        <w:spacing w:before="4" w:line="420" w:lineRule="exact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5"/>
          <w:sz w:val="21"/>
          <w:szCs w:val="21"/>
          <w:lang w:val="es-ES"/>
        </w:rPr>
        <w:t xml:space="preserve">■          </w:t>
      </w:r>
      <w:r w:rsidRPr="00547901">
        <w:rPr>
          <w:rFonts w:ascii="Lucida Sans Unicode" w:hAnsi="Lucida Sans Unicode" w:cs="Lucida Sans Unicode"/>
          <w:color w:val="3333CB"/>
          <w:spacing w:val="25"/>
          <w:w w:val="70"/>
          <w:position w:val="5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-2"/>
          <w:position w:val="-2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position w:val="-2"/>
          <w:sz w:val="36"/>
          <w:szCs w:val="36"/>
          <w:lang w:val="es-ES"/>
        </w:rPr>
        <w:t>nclu</w:t>
      </w:r>
      <w:r w:rsidRPr="00547901">
        <w:rPr>
          <w:rFonts w:ascii="Tahoma" w:hAnsi="Tahoma" w:cs="Tahoma"/>
          <w:color w:val="000000"/>
          <w:spacing w:val="-3"/>
          <w:position w:val="-2"/>
          <w:sz w:val="36"/>
          <w:szCs w:val="36"/>
          <w:lang w:val="es-ES"/>
        </w:rPr>
        <w:t>y</w:t>
      </w:r>
      <w:r w:rsidRPr="00547901">
        <w:rPr>
          <w:rFonts w:ascii="Tahoma" w:hAnsi="Tahoma" w:cs="Tahoma"/>
          <w:color w:val="000000"/>
          <w:position w:val="-2"/>
          <w:sz w:val="36"/>
          <w:szCs w:val="36"/>
          <w:lang w:val="es-ES"/>
        </w:rPr>
        <w:t>e nue</w:t>
      </w:r>
      <w:r w:rsidRPr="00547901">
        <w:rPr>
          <w:rFonts w:ascii="Tahoma" w:hAnsi="Tahoma" w:cs="Tahoma"/>
          <w:color w:val="000000"/>
          <w:spacing w:val="-3"/>
          <w:position w:val="-2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position w:val="-2"/>
          <w:sz w:val="36"/>
          <w:szCs w:val="36"/>
          <w:lang w:val="es-ES"/>
        </w:rPr>
        <w:t>e ane</w:t>
      </w:r>
      <w:r w:rsidRPr="00547901">
        <w:rPr>
          <w:rFonts w:ascii="Tahoma" w:hAnsi="Tahoma" w:cs="Tahoma"/>
          <w:color w:val="000000"/>
          <w:spacing w:val="-4"/>
          <w:position w:val="-2"/>
          <w:sz w:val="36"/>
          <w:szCs w:val="36"/>
          <w:lang w:val="es-ES"/>
        </w:rPr>
        <w:t>x</w:t>
      </w:r>
      <w:r w:rsidRPr="00547901">
        <w:rPr>
          <w:rFonts w:ascii="Tahoma" w:hAnsi="Tahoma" w:cs="Tahoma"/>
          <w:color w:val="000000"/>
          <w:position w:val="-2"/>
          <w:sz w:val="36"/>
          <w:szCs w:val="36"/>
          <w:lang w:val="es-ES"/>
        </w:rPr>
        <w:t>os que son conside</w:t>
      </w:r>
      <w:r w:rsidRPr="00547901">
        <w:rPr>
          <w:rFonts w:ascii="Tahoma" w:hAnsi="Tahoma" w:cs="Tahoma"/>
          <w:color w:val="000000"/>
          <w:spacing w:val="-6"/>
          <w:position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position w:val="-2"/>
          <w:sz w:val="36"/>
          <w:szCs w:val="36"/>
          <w:lang w:val="es-ES"/>
        </w:rPr>
        <w:t>ados parte integ</w:t>
      </w:r>
      <w:r w:rsidRPr="00547901">
        <w:rPr>
          <w:rFonts w:ascii="Tahoma" w:hAnsi="Tahoma" w:cs="Tahoma"/>
          <w:color w:val="000000"/>
          <w:spacing w:val="-6"/>
          <w:position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position w:val="-2"/>
          <w:sz w:val="36"/>
          <w:szCs w:val="36"/>
          <w:lang w:val="es-ES"/>
        </w:rPr>
        <w:t>ante de la</w:t>
      </w:r>
    </w:p>
    <w:p w:rsidR="007261D1" w:rsidRPr="00547901" w:rsidRDefault="007261D1">
      <w:pPr>
        <w:spacing w:line="360" w:lineRule="exact"/>
        <w:ind w:left="1875" w:right="3793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>Co</w:t>
      </w:r>
      <w:r w:rsidRPr="00547901">
        <w:rPr>
          <w:rFonts w:ascii="Tahoma" w:hAnsi="Tahoma" w:cs="Tahoma"/>
          <w:spacing w:val="-3"/>
          <w:sz w:val="36"/>
          <w:szCs w:val="36"/>
          <w:lang w:val="es-ES"/>
        </w:rPr>
        <w:t>nv</w:t>
      </w:r>
      <w:r w:rsidRPr="00547901">
        <w:rPr>
          <w:rFonts w:ascii="Tahoma" w:hAnsi="Tahoma" w:cs="Tahoma"/>
          <w:sz w:val="36"/>
          <w:szCs w:val="36"/>
          <w:lang w:val="es-ES"/>
        </w:rPr>
        <w:t>ención y comp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enden los rub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os siguientes: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</w:t>
      </w:r>
      <w:r w:rsidRPr="00547901">
        <w:rPr>
          <w:rFonts w:ascii="Lucida Sans Unicode" w:hAnsi="Lucida Sans Unicode" w:cs="Lucida Sans Unicode"/>
          <w:color w:val="3333CB"/>
          <w:spacing w:val="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a) Especies a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l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tamente mig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atorias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</w:t>
      </w:r>
      <w:r w:rsidRPr="00547901">
        <w:rPr>
          <w:rFonts w:ascii="Lucida Sans Unicode" w:hAnsi="Lucida Sans Unicode" w:cs="Lucida Sans Unicode"/>
          <w:color w:val="3333CB"/>
          <w:spacing w:val="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b) Comisión de lím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tes de la plata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orma continental</w:t>
      </w:r>
    </w:p>
    <w:p w:rsidR="007261D1" w:rsidRPr="00547901" w:rsidRDefault="007261D1">
      <w:pPr>
        <w:tabs>
          <w:tab w:val="left" w:pos="1920"/>
        </w:tabs>
        <w:spacing w:before="82" w:line="340" w:lineRule="exact"/>
        <w:ind w:left="1922" w:right="1258" w:hanging="540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shape id="_x0000_s1072" type="#_x0000_t202" style="position:absolute;left:0;text-align:left;margin-left:124.1pt;margin-top:34.25pt;width:575.9pt;height:26.55pt;z-index:-251694080;mso-position-horizontal-relative:page" filled="f" stroked="f">
            <v:textbox inset="0,0,0,0">
              <w:txbxContent>
                <w:p w:rsidR="007261D1" w:rsidRDefault="007261D1">
                  <w:pPr>
                    <w:spacing w:before="9" w:line="100" w:lineRule="exact"/>
                    <w:rPr>
                      <w:sz w:val="10"/>
                      <w:szCs w:val="10"/>
                    </w:rPr>
                  </w:pPr>
                </w:p>
                <w:p w:rsidR="007261D1" w:rsidRPr="00547901" w:rsidRDefault="007261D1">
                  <w:pPr>
                    <w:spacing w:line="420" w:lineRule="exact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b/>
                      <w:position w:val="-2"/>
                      <w:sz w:val="36"/>
                      <w:szCs w:val="36"/>
                      <w:lang w:val="es-ES"/>
                    </w:rPr>
                    <w:t>d) Estatuto de la empresa (de los fondos marinos y oceánicos)</w:t>
                  </w:r>
                </w:p>
              </w:txbxContent>
            </v:textbox>
            <w10:wrap anchorx="page"/>
          </v:shape>
        </w:pict>
      </w:r>
      <w:r>
        <w:rPr>
          <w:noProof/>
          <w:lang w:val="es-CL" w:eastAsia="es-CL"/>
        </w:rPr>
        <w:pict>
          <v:group id="_x0000_s1073" style="position:absolute;left:0;text-align:left;margin-left:76.5pt;margin-top:34pt;width:17pt;height:17pt;z-index:-251692032;mso-position-horizontal-relative:page" coordorigin="1530,680" coordsize="340,340">
            <v:shape id="_x0000_s1074" style="position:absolute;left:1530;top:680;width:340;height:340" coordorigin="1530,680" coordsize="340,340" path="m1870,805r-130,l1700,680r-40,125l1530,805r105,85l1595,1020r105,-81l1805,1020,1765,890r105,-85xe" fillcolor="red" stroked="f">
              <v:path arrowok="t"/>
            </v:shape>
            <w10:wrap anchorx="page"/>
          </v:group>
        </w:pict>
      </w:r>
      <w:r>
        <w:rPr>
          <w:noProof/>
          <w:lang w:val="es-CL" w:eastAsia="es-CL"/>
        </w:rPr>
        <w:pict>
          <v:group id="_x0000_s1075" style="position:absolute;left:0;text-align:left;margin-left:126pt;margin-top:32.25pt;width:575pt;height:35pt;z-index:-251691008;mso-position-horizontal-relative:page" coordorigin="2520,645" coordsize="11500,700">
            <v:shape id="_x0000_s1076" style="position:absolute;left:9010;top:685;width:4990;height:440" coordorigin="9010,685" coordsize="4990,440" path="m9010,1125r4990,l14000,685r-4990,l9010,1125xe" fillcolor="#00e3a7" stroked="f">
              <v:path arrowok="t"/>
            </v:shape>
            <v:shape id="_x0000_s1077" style="position:absolute;left:2560;top:685;width:11440;height:440" coordorigin="2560,685" coordsize="11440,440" path="m2560,685r11440,l14000,1125r-11440,l2560,685xe" filled="f" strokecolor="#00a67a" strokeweight="2pt">
              <v:path arrowok="t"/>
            </v:shape>
            <v:shape id="_x0000_s1078" style="position:absolute;left:2550;top:675;width:6460;height:640" coordorigin="2550,675" coordsize="6460,640" path="m2550,675r,640l9010,1315r,-640l2550,675xe" fillcolor="#fefffe" stroked="f">
              <v:path arrowok="t"/>
            </v:shape>
            <v:shape id="_x0000_s1079" style="position:absolute;left:2550;top:675;width:6460;height:640" coordorigin="2550,675" coordsize="6460,640" path="m2550,675r6460,l9010,1315r-6460,l2550,675xe" filled="f" strokeweight="3pt">
              <v:path arrowok="t"/>
            </v:shape>
            <w10:wrap anchorx="page"/>
          </v:group>
        </w:pict>
      </w: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7"/>
          <w:sz w:val="21"/>
          <w:szCs w:val="21"/>
          <w:lang w:val="es-ES"/>
        </w:rPr>
        <w:tab/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c) Disposiciones básicas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elati</w:t>
      </w:r>
      <w:r w:rsidRPr="00547901">
        <w:rPr>
          <w:rFonts w:ascii="Tahoma" w:hAnsi="Tahoma" w:cs="Tahoma"/>
          <w:color w:val="000000"/>
          <w:spacing w:val="-7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as a la p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ospe</w:t>
      </w:r>
      <w:r w:rsidRPr="00547901">
        <w:rPr>
          <w:rFonts w:ascii="Tahoma" w:hAnsi="Tahoma" w:cs="Tahoma"/>
          <w:color w:val="000000"/>
          <w:spacing w:val="-1"/>
          <w:sz w:val="36"/>
          <w:szCs w:val="36"/>
          <w:lang w:val="es-ES"/>
        </w:rPr>
        <w:t>c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ción, explo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ación y explotación (de los 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ondos marinos y oceánicos)</w:t>
      </w:r>
    </w:p>
    <w:p w:rsidR="007261D1" w:rsidRPr="00547901" w:rsidRDefault="007261D1">
      <w:pPr>
        <w:spacing w:before="1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6"/>
          <w:sz w:val="21"/>
          <w:szCs w:val="21"/>
          <w:lang w:val="es-ES"/>
        </w:rPr>
        <w:t xml:space="preserve">■           </w:t>
      </w:r>
      <w:r w:rsidRPr="00547901">
        <w:rPr>
          <w:rFonts w:ascii="Lucida Sans Unicode" w:hAnsi="Lucida Sans Unicode" w:cs="Lucida Sans Unicode"/>
          <w:color w:val="3333CB"/>
          <w:spacing w:val="36"/>
          <w:w w:val="70"/>
          <w:position w:val="6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36"/>
          <w:szCs w:val="36"/>
          <w:lang w:val="es-ES"/>
        </w:rPr>
        <w:t>Modificaciones: PARTE XI.</w:t>
      </w:r>
    </w:p>
    <w:p w:rsidR="007261D1" w:rsidRPr="00547901" w:rsidRDefault="007261D1">
      <w:pPr>
        <w:spacing w:line="540" w:lineRule="exact"/>
        <w:ind w:left="1922"/>
        <w:rPr>
          <w:rFonts w:ascii="Arial" w:hAnsi="Arial" w:cs="Arial"/>
          <w:sz w:val="50"/>
          <w:szCs w:val="50"/>
          <w:lang w:val="es-ES"/>
        </w:rPr>
      </w:pPr>
      <w:r w:rsidRPr="00547901">
        <w:rPr>
          <w:rFonts w:ascii="Arial" w:hAnsi="Arial" w:cs="Arial"/>
          <w:w w:val="101"/>
          <w:sz w:val="50"/>
          <w:szCs w:val="50"/>
          <w:lang w:val="es-ES"/>
        </w:rPr>
        <w:t>!</w:t>
      </w:r>
    </w:p>
    <w:p w:rsidR="007261D1" w:rsidRPr="00547901" w:rsidRDefault="007261D1">
      <w:pPr>
        <w:spacing w:line="400" w:lineRule="exact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6"/>
          <w:sz w:val="21"/>
          <w:szCs w:val="21"/>
          <w:lang w:val="es-ES"/>
        </w:rPr>
        <w:t xml:space="preserve">■        </w:t>
      </w:r>
      <w:r w:rsidRPr="00547901">
        <w:rPr>
          <w:rFonts w:ascii="Lucida Sans Unicode" w:hAnsi="Lucida Sans Unicode" w:cs="Lucida Sans Unicode"/>
          <w:color w:val="3333CB"/>
          <w:spacing w:val="5"/>
          <w:w w:val="70"/>
          <w:position w:val="6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position w:val="-1"/>
          <w:sz w:val="36"/>
          <w:szCs w:val="36"/>
          <w:lang w:val="es-ES"/>
        </w:rPr>
        <w:t>e) Conciliación</w:t>
      </w:r>
    </w:p>
    <w:p w:rsidR="007261D1" w:rsidRPr="00547901" w:rsidRDefault="007261D1">
      <w:pPr>
        <w:spacing w:before="4"/>
        <w:ind w:left="138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</w:t>
      </w:r>
      <w:r w:rsidRPr="00547901">
        <w:rPr>
          <w:rFonts w:ascii="Lucida Sans Unicode" w:hAnsi="Lucida Sans Unicode" w:cs="Lucida Sans Unicode"/>
          <w:color w:val="3333CB"/>
          <w:spacing w:val="5"/>
          <w:w w:val="70"/>
          <w:position w:val="7"/>
          <w:sz w:val="21"/>
          <w:szCs w:val="21"/>
          <w:lang w:val="es-ES"/>
        </w:rPr>
        <w:t xml:space="preserve"> </w:t>
      </w:r>
      <w:r w:rsidRPr="00547901">
        <w:rPr>
          <w:rFonts w:ascii="Tahoma" w:hAnsi="Tahoma" w:cs="Tahoma"/>
          <w:color w:val="000000"/>
          <w:spacing w:val="18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) Estatuto del </w:t>
      </w:r>
      <w:r w:rsidRPr="00547901">
        <w:rPr>
          <w:rFonts w:ascii="Tahoma" w:hAnsi="Tahoma" w:cs="Tahoma"/>
          <w:color w:val="000000"/>
          <w:spacing w:val="-33"/>
          <w:sz w:val="36"/>
          <w:szCs w:val="36"/>
          <w:lang w:val="es-ES"/>
        </w:rPr>
        <w:t>T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ribunal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nternacional del De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echo del Mar</w:t>
      </w:r>
    </w:p>
    <w:p w:rsidR="007261D1" w:rsidRDefault="007261D1">
      <w:pPr>
        <w:spacing w:before="4"/>
        <w:ind w:left="1382"/>
        <w:rPr>
          <w:rFonts w:ascii="Tahoma" w:hAnsi="Tahoma" w:cs="Tahoma"/>
          <w:sz w:val="36"/>
          <w:szCs w:val="36"/>
        </w:rPr>
        <w:sectPr w:rsidR="007261D1">
          <w:pgSz w:w="14400" w:h="10800" w:orient="landscape"/>
          <w:pgMar w:top="800" w:right="380" w:bottom="0" w:left="560" w:header="720" w:footer="720" w:gutter="0"/>
          <w:cols w:space="720"/>
        </w:sectPr>
      </w:pPr>
      <w:r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</w:rPr>
        <w:t xml:space="preserve">■        </w:t>
      </w:r>
      <w:r>
        <w:rPr>
          <w:rFonts w:ascii="Lucida Sans Unicode" w:hAnsi="Lucida Sans Unicode" w:cs="Lucida Sans Unicode"/>
          <w:color w:val="3333CB"/>
          <w:spacing w:val="5"/>
          <w:w w:val="70"/>
          <w:position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36"/>
          <w:szCs w:val="36"/>
        </w:rPr>
        <w:t>g) Arb</w:t>
      </w:r>
      <w:r>
        <w:rPr>
          <w:rFonts w:ascii="Tahoma" w:hAnsi="Tahoma" w:cs="Tahoma"/>
          <w:color w:val="000000"/>
          <w:spacing w:val="1"/>
          <w:sz w:val="36"/>
          <w:szCs w:val="36"/>
        </w:rPr>
        <w:t>i</w:t>
      </w:r>
      <w:r>
        <w:rPr>
          <w:rFonts w:ascii="Tahoma" w:hAnsi="Tahoma" w:cs="Tahoma"/>
          <w:color w:val="000000"/>
          <w:sz w:val="36"/>
          <w:szCs w:val="36"/>
        </w:rPr>
        <w:t>t</w:t>
      </w:r>
      <w:r>
        <w:rPr>
          <w:rFonts w:ascii="Tahoma" w:hAnsi="Tahoma" w:cs="Tahoma"/>
          <w:color w:val="000000"/>
          <w:spacing w:val="-6"/>
          <w:sz w:val="36"/>
          <w:szCs w:val="36"/>
        </w:rPr>
        <w:t>r</w:t>
      </w:r>
      <w:r>
        <w:rPr>
          <w:rFonts w:ascii="Tahoma" w:hAnsi="Tahoma" w:cs="Tahoma"/>
          <w:color w:val="000000"/>
          <w:sz w:val="36"/>
          <w:szCs w:val="36"/>
        </w:rPr>
        <w:t>aje</w:t>
      </w:r>
    </w:p>
    <w:p w:rsidR="007261D1" w:rsidRDefault="007261D1">
      <w:pPr>
        <w:spacing w:line="200" w:lineRule="exact"/>
      </w:pPr>
      <w:r>
        <w:rPr>
          <w:noProof/>
          <w:lang w:val="es-CL" w:eastAsia="es-CL"/>
        </w:rPr>
        <w:pict>
          <v:group id="_x0000_s1080" style="position:absolute;margin-left:-23pt;margin-top:4pt;width:10in;height:540pt;z-index:-251687936;mso-position-horizontal-relative:page;mso-position-vertical-relative:page" coordsize="14400,10800">
            <v:shape id="_x0000_s1081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082" type="#_x0000_t75" style="position:absolute;left:1260;top:1740;width:520;height:740">
              <v:imagedata r:id="rId12" o:title=""/>
            </v:shape>
            <v:shape id="_x0000_s1083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084" type="#_x0000_t75" style="position:absolute;left:1440;top:2400;width:580;height:740">
              <v:imagedata r:id="rId13" o:title=""/>
            </v:shape>
            <v:shape id="_x0000_s1085" type="#_x0000_t75" style="position:absolute;left:200;top:2280;width:880;height:660">
              <v:imagedata r:id="rId14" o:title=""/>
            </v:shape>
            <v:shape id="_x0000_s1086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087" type="#_x0000_t75" style="position:absolute;left:700;top:2800;width:12960;height:60">
              <v:imagedata r:id="rId15" o:title=""/>
            </v:shape>
            <v:shape id="_x0000_s1088" type="#_x0000_t75" style="position:absolute;width:14400;height:10800">
              <v:imagedata r:id="rId16" o:title=""/>
            </v:shape>
            <v:shape id="_x0000_s1089" type="#_x0000_t75" style="position:absolute;width:14400;height:10800">
              <v:imagedata r:id="rId17" o:title=""/>
            </v:shape>
            <w10:wrap anchorx="page" anchory="page"/>
          </v:group>
        </w:pict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40" w:lineRule="exact"/>
        <w:rPr>
          <w:sz w:val="24"/>
          <w:szCs w:val="24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"/>
        <w:gridCol w:w="3740"/>
      </w:tblGrid>
      <w:tr w:rsidR="007261D1">
        <w:trPr>
          <w:trHeight w:hRule="exact" w:val="440"/>
        </w:trPr>
        <w:tc>
          <w:tcPr>
            <w:tcW w:w="120" w:type="dxa"/>
            <w:tcBorders>
              <w:top w:val="nil"/>
              <w:left w:val="nil"/>
              <w:bottom w:val="nil"/>
              <w:right w:val="single" w:sz="16" w:space="0" w:color="FF0000"/>
            </w:tcBorders>
            <w:shd w:val="clear" w:color="auto" w:fill="8EFEE1"/>
          </w:tcPr>
          <w:p w:rsidR="007261D1" w:rsidRDefault="007261D1"/>
        </w:tc>
        <w:tc>
          <w:tcPr>
            <w:tcW w:w="3740" w:type="dxa"/>
            <w:tcBorders>
              <w:top w:val="nil"/>
              <w:left w:val="single" w:sz="16" w:space="0" w:color="FF0000"/>
              <w:bottom w:val="nil"/>
              <w:right w:val="nil"/>
            </w:tcBorders>
            <w:shd w:val="clear" w:color="auto" w:fill="8EFEE1"/>
          </w:tcPr>
          <w:p w:rsidR="007261D1" w:rsidRDefault="007261D1">
            <w:pPr>
              <w:spacing w:before="82"/>
              <w:ind w:left="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w w:val="81"/>
                <w:sz w:val="24"/>
                <w:szCs w:val="24"/>
              </w:rPr>
              <w:t>ZONA</w:t>
            </w:r>
            <w:r>
              <w:rPr>
                <w:rFonts w:ascii="Arial" w:hAnsi="Arial" w:cs="Arial"/>
                <w:b/>
                <w:spacing w:val="-3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w w:val="81"/>
                <w:sz w:val="24"/>
                <w:szCs w:val="24"/>
              </w:rPr>
              <w:t>ECONOMICA</w:t>
            </w:r>
            <w:r>
              <w:rPr>
                <w:rFonts w:ascii="Arial" w:hAnsi="Arial" w:cs="Arial"/>
                <w:b/>
                <w:spacing w:val="3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w w:val="82"/>
                <w:sz w:val="24"/>
                <w:szCs w:val="24"/>
              </w:rPr>
              <w:t>EX</w:t>
            </w:r>
            <w:r>
              <w:rPr>
                <w:rFonts w:ascii="Arial" w:hAnsi="Arial" w:cs="Arial"/>
                <w:b/>
                <w:w w:val="81"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w w:val="82"/>
                <w:sz w:val="24"/>
                <w:szCs w:val="24"/>
              </w:rPr>
              <w:t>LUSI</w:t>
            </w:r>
            <w:r>
              <w:rPr>
                <w:rFonts w:ascii="Arial" w:hAnsi="Arial" w:cs="Arial"/>
                <w:b/>
                <w:spacing w:val="-14"/>
                <w:w w:val="82"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w w:val="81"/>
                <w:sz w:val="24"/>
                <w:szCs w:val="24"/>
              </w:rPr>
              <w:t>A</w:t>
            </w:r>
          </w:p>
        </w:tc>
      </w:tr>
      <w:tr w:rsidR="007261D1">
        <w:trPr>
          <w:trHeight w:hRule="exact" w:val="1840"/>
        </w:trPr>
        <w:tc>
          <w:tcPr>
            <w:tcW w:w="120" w:type="dxa"/>
            <w:tcBorders>
              <w:top w:val="nil"/>
              <w:left w:val="nil"/>
              <w:bottom w:val="nil"/>
              <w:right w:val="single" w:sz="16" w:space="0" w:color="FF0000"/>
            </w:tcBorders>
          </w:tcPr>
          <w:p w:rsidR="007261D1" w:rsidRDefault="007261D1"/>
        </w:tc>
        <w:tc>
          <w:tcPr>
            <w:tcW w:w="3740" w:type="dxa"/>
            <w:tcBorders>
              <w:top w:val="nil"/>
              <w:left w:val="single" w:sz="16" w:space="0" w:color="FF0000"/>
              <w:bottom w:val="nil"/>
              <w:right w:val="nil"/>
            </w:tcBorders>
          </w:tcPr>
          <w:p w:rsidR="007261D1" w:rsidRDefault="007261D1"/>
        </w:tc>
      </w:tr>
    </w:tbl>
    <w:p w:rsidR="007261D1" w:rsidRDefault="007261D1">
      <w:pPr>
        <w:sectPr w:rsidR="007261D1">
          <w:pgSz w:w="14400" w:h="10800" w:orient="landscape"/>
          <w:pgMar w:top="980" w:right="2060" w:bottom="280" w:left="2060" w:header="720" w:footer="720" w:gutter="0"/>
          <w:cols w:space="720"/>
        </w:sectPr>
      </w:pPr>
    </w:p>
    <w:p w:rsidR="007261D1" w:rsidRDefault="007261D1">
      <w:pPr>
        <w:spacing w:before="14" w:line="200" w:lineRule="exact"/>
        <w:sectPr w:rsidR="007261D1">
          <w:pgSz w:w="14400" w:h="10800" w:orient="landscape"/>
          <w:pgMar w:top="980" w:right="1800" w:bottom="0" w:left="560" w:header="720" w:footer="720" w:gutter="0"/>
          <w:cols w:space="720"/>
        </w:sectPr>
      </w:pPr>
    </w:p>
    <w:p w:rsidR="007261D1" w:rsidRDefault="007261D1">
      <w:pPr>
        <w:spacing w:line="420" w:lineRule="exact"/>
        <w:ind w:left="105" w:right="-85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color w:val="3333CB"/>
          <w:position w:val="-1"/>
          <w:sz w:val="36"/>
          <w:szCs w:val="36"/>
        </w:rPr>
        <w:t>Delim</w:t>
      </w:r>
      <w:r>
        <w:rPr>
          <w:rFonts w:ascii="Tahoma" w:hAnsi="Tahoma" w:cs="Tahoma"/>
          <w:color w:val="3333CB"/>
          <w:spacing w:val="1"/>
          <w:position w:val="-1"/>
          <w:sz w:val="36"/>
          <w:szCs w:val="36"/>
        </w:rPr>
        <w:t>i</w:t>
      </w:r>
      <w:r>
        <w:rPr>
          <w:rFonts w:ascii="Tahoma" w:hAnsi="Tahoma" w:cs="Tahoma"/>
          <w:color w:val="3333CB"/>
          <w:position w:val="-1"/>
          <w:sz w:val="36"/>
          <w:szCs w:val="36"/>
        </w:rPr>
        <w:t>tación de los espacios marítimos</w:t>
      </w:r>
    </w:p>
    <w:p w:rsidR="007261D1" w:rsidRDefault="007261D1">
      <w:pPr>
        <w:spacing w:before="5" w:line="420" w:lineRule="exact"/>
        <w:ind w:left="105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color w:val="3333CB"/>
          <w:position w:val="-2"/>
          <w:sz w:val="36"/>
          <w:szCs w:val="36"/>
        </w:rPr>
        <w:t>CONVEMAR 1982</w:t>
      </w:r>
    </w:p>
    <w:p w:rsidR="007261D1" w:rsidRDefault="007261D1">
      <w:pPr>
        <w:spacing w:before="8" w:line="120" w:lineRule="exact"/>
        <w:rPr>
          <w:sz w:val="12"/>
          <w:szCs w:val="12"/>
        </w:rPr>
      </w:pPr>
      <w:r>
        <w:br w:type="column"/>
      </w:r>
    </w:p>
    <w:p w:rsidR="007261D1" w:rsidRDefault="007261D1">
      <w:pPr>
        <w:rPr>
          <w:rFonts w:ascii="Tahoma" w:hAnsi="Tahoma" w:cs="Tahoma"/>
          <w:sz w:val="48"/>
          <w:szCs w:val="48"/>
        </w:rPr>
        <w:sectPr w:rsidR="007261D1">
          <w:type w:val="continuous"/>
          <w:pgSz w:w="14400" w:h="10800" w:orient="landscape"/>
          <w:pgMar w:top="980" w:right="1800" w:bottom="0" w:left="560" w:header="720" w:footer="720" w:gutter="0"/>
          <w:cols w:num="2" w:space="720" w:equalWidth="0">
            <w:col w:w="6227" w:space="1097"/>
            <w:col w:w="4716"/>
          </w:cols>
        </w:sectPr>
      </w:pPr>
      <w:r>
        <w:rPr>
          <w:rFonts w:ascii="Tahoma" w:hAnsi="Tahoma" w:cs="Tahoma"/>
          <w:b/>
          <w:sz w:val="48"/>
          <w:szCs w:val="48"/>
        </w:rPr>
        <w:t>MAR TERRITORIAL</w:t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before="2" w:line="220" w:lineRule="exact"/>
        <w:rPr>
          <w:sz w:val="22"/>
          <w:szCs w:val="22"/>
        </w:rPr>
      </w:pPr>
    </w:p>
    <w:p w:rsidR="007261D1" w:rsidRDefault="007261D1">
      <w:pPr>
        <w:spacing w:before="19" w:line="280" w:lineRule="exact"/>
        <w:ind w:left="151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position w:val="-2"/>
          <w:sz w:val="24"/>
          <w:szCs w:val="24"/>
        </w:rPr>
        <w:t>Linea de base</w:t>
      </w:r>
    </w:p>
    <w:p w:rsidR="007261D1" w:rsidRDefault="007261D1">
      <w:pPr>
        <w:spacing w:before="5" w:line="120" w:lineRule="exact"/>
        <w:rPr>
          <w:sz w:val="13"/>
          <w:szCs w:val="13"/>
        </w:rPr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before="30" w:line="260" w:lineRule="exact"/>
        <w:ind w:left="4117" w:right="485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w w:val="81"/>
          <w:position w:val="-1"/>
          <w:sz w:val="24"/>
          <w:szCs w:val="24"/>
        </w:rPr>
        <w:t>ZONA</w:t>
      </w:r>
      <w:r>
        <w:rPr>
          <w:rFonts w:ascii="Arial" w:hAnsi="Arial" w:cs="Arial"/>
          <w:b/>
          <w:spacing w:val="-3"/>
          <w:w w:val="8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w w:val="81"/>
          <w:position w:val="-1"/>
          <w:sz w:val="24"/>
          <w:szCs w:val="24"/>
        </w:rPr>
        <w:t>ECONOMICA</w:t>
      </w:r>
      <w:r>
        <w:rPr>
          <w:rFonts w:ascii="Arial" w:hAnsi="Arial" w:cs="Arial"/>
          <w:b/>
          <w:spacing w:val="3"/>
          <w:w w:val="8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w w:val="82"/>
          <w:position w:val="-1"/>
          <w:sz w:val="24"/>
          <w:szCs w:val="24"/>
        </w:rPr>
        <w:t>EX</w:t>
      </w:r>
      <w:r>
        <w:rPr>
          <w:rFonts w:ascii="Arial" w:hAnsi="Arial" w:cs="Arial"/>
          <w:b/>
          <w:w w:val="81"/>
          <w:position w:val="-1"/>
          <w:sz w:val="24"/>
          <w:szCs w:val="24"/>
        </w:rPr>
        <w:t>C</w:t>
      </w:r>
      <w:r>
        <w:rPr>
          <w:rFonts w:ascii="Arial" w:hAnsi="Arial" w:cs="Arial"/>
          <w:b/>
          <w:w w:val="82"/>
          <w:position w:val="-1"/>
          <w:sz w:val="24"/>
          <w:szCs w:val="24"/>
        </w:rPr>
        <w:t>LUSI</w:t>
      </w:r>
      <w:r>
        <w:rPr>
          <w:rFonts w:ascii="Arial" w:hAnsi="Arial" w:cs="Arial"/>
          <w:b/>
          <w:spacing w:val="-14"/>
          <w:w w:val="82"/>
          <w:position w:val="-1"/>
          <w:sz w:val="24"/>
          <w:szCs w:val="24"/>
        </w:rPr>
        <w:t>V</w:t>
      </w:r>
      <w:r>
        <w:rPr>
          <w:rFonts w:ascii="Arial" w:hAnsi="Arial" w:cs="Arial"/>
          <w:b/>
          <w:w w:val="81"/>
          <w:position w:val="-1"/>
          <w:sz w:val="24"/>
          <w:szCs w:val="24"/>
        </w:rPr>
        <w:t>A</w:t>
      </w:r>
    </w:p>
    <w:p w:rsidR="007261D1" w:rsidRDefault="007261D1">
      <w:pPr>
        <w:spacing w:before="6" w:line="260" w:lineRule="exact"/>
        <w:rPr>
          <w:sz w:val="26"/>
          <w:szCs w:val="26"/>
        </w:rPr>
        <w:sectPr w:rsidR="007261D1">
          <w:type w:val="continuous"/>
          <w:pgSz w:w="14400" w:h="10800" w:orient="landscape"/>
          <w:pgMar w:top="980" w:right="1800" w:bottom="0" w:left="560" w:header="720" w:footer="720" w:gutter="0"/>
          <w:cols w:space="720"/>
        </w:sectPr>
      </w:pPr>
    </w:p>
    <w:p w:rsidR="007261D1" w:rsidRDefault="007261D1">
      <w:pPr>
        <w:spacing w:before="25"/>
        <w:ind w:left="2516" w:right="-8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12 MILLAS       </w:t>
      </w:r>
      <w:r>
        <w:rPr>
          <w:rFonts w:ascii="Tahoma" w:hAnsi="Tahoma" w:cs="Tahoma"/>
          <w:b/>
          <w:spacing w:val="39"/>
        </w:rPr>
        <w:t xml:space="preserve"> </w:t>
      </w:r>
      <w:r>
        <w:rPr>
          <w:rFonts w:ascii="Tahoma" w:hAnsi="Tahoma" w:cs="Tahoma"/>
          <w:b/>
        </w:rPr>
        <w:t>12 MILLAS</w:t>
      </w:r>
    </w:p>
    <w:p w:rsidR="007261D1" w:rsidRDefault="007261D1">
      <w:pPr>
        <w:spacing w:before="6" w:line="100" w:lineRule="exact"/>
        <w:rPr>
          <w:sz w:val="10"/>
          <w:szCs w:val="10"/>
        </w:rPr>
      </w:pPr>
    </w:p>
    <w:p w:rsidR="007261D1" w:rsidRDefault="007261D1">
      <w:pPr>
        <w:ind w:right="277"/>
        <w:jc w:val="righ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ZC</w:t>
      </w:r>
    </w:p>
    <w:p w:rsidR="007261D1" w:rsidRDefault="007261D1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320" w:lineRule="exact"/>
        <w:rPr>
          <w:rFonts w:ascii="Tahoma" w:hAnsi="Tahoma" w:cs="Tahoma"/>
          <w:sz w:val="28"/>
          <w:szCs w:val="28"/>
        </w:rPr>
        <w:sectPr w:rsidR="007261D1">
          <w:type w:val="continuous"/>
          <w:pgSz w:w="14400" w:h="10800" w:orient="landscape"/>
          <w:pgMar w:top="980" w:right="1800" w:bottom="0" w:left="560" w:header="720" w:footer="720" w:gutter="0"/>
          <w:cols w:num="2" w:space="720" w:equalWidth="0">
            <w:col w:w="5185" w:space="4702"/>
            <w:col w:w="2153"/>
          </w:cols>
        </w:sectPr>
      </w:pPr>
      <w:r>
        <w:rPr>
          <w:rFonts w:ascii="Tahoma" w:hAnsi="Tahoma" w:cs="Tahoma"/>
          <w:b/>
          <w:position w:val="-2"/>
          <w:sz w:val="28"/>
          <w:szCs w:val="28"/>
        </w:rPr>
        <w:t>Alta Mar</w:t>
      </w:r>
    </w:p>
    <w:p w:rsidR="007261D1" w:rsidRDefault="007261D1">
      <w:pPr>
        <w:spacing w:line="200" w:lineRule="exact"/>
      </w:pPr>
      <w:r>
        <w:rPr>
          <w:noProof/>
          <w:lang w:val="es-CL" w:eastAsia="es-CL"/>
        </w:rPr>
        <w:pict>
          <v:group id="_x0000_s1090" style="position:absolute;margin-left:0;margin-top:26.25pt;width:10in;height:513.75pt;z-index:-251686912;mso-position-horizontal-relative:page;mso-position-vertical-relative:page" coordorigin=",525" coordsize="14400,10275">
            <v:shape id="_x0000_s1091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092" type="#_x0000_t75" style="position:absolute;left:1260;top:1740;width:520;height:740">
              <v:imagedata r:id="rId12" o:title=""/>
            </v:shape>
            <v:shape id="_x0000_s1093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094" type="#_x0000_t75" style="position:absolute;left:1440;top:2400;width:580;height:740">
              <v:imagedata r:id="rId13" o:title=""/>
            </v:shape>
            <v:shape id="_x0000_s1095" type="#_x0000_t75" style="position:absolute;left:200;top:2280;width:880;height:660">
              <v:imagedata r:id="rId14" o:title=""/>
            </v:shape>
            <v:shape id="_x0000_s1096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097" type="#_x0000_t75" style="position:absolute;left:700;top:2800;width:12960;height:60">
              <v:imagedata r:id="rId15" o:title=""/>
            </v:shape>
            <v:shape id="_x0000_s1098" type="#_x0000_t75" style="position:absolute;top:525;width:14400;height:10275">
              <v:imagedata r:id="rId18" o:title=""/>
            </v:shape>
            <v:shape id="_x0000_s1099" style="position:absolute;left:6070;top:4840;width:0;height:1580" coordorigin="6070,4840" coordsize="0,1580" path="m6070,4840r,1580e" filled="f" strokeweight="5pt">
              <v:path arrowok="t"/>
            </v:shape>
            <v:shape id="_x0000_s1100" style="position:absolute;left:9350;top:4380;width:0;height:3620" coordorigin="9350,4380" coordsize="0,3620" path="m9350,4380r,3620e" filled="f" strokecolor="red" strokeweight="5pt">
              <v:path arrowok="t"/>
            </v:shape>
            <v:shape id="_x0000_s1101" style="position:absolute;left:3000;top:4730;width:6240;height:0" coordorigin="3000,4730" coordsize="6240,0" path="m3000,4730r6240,e" filled="f" strokeweight="3pt">
              <v:path arrowok="t"/>
            </v:shape>
            <v:shape id="_x0000_s1102" style="position:absolute;left:1980;top:3020;width:2160;height:460" coordorigin="1980,3020" coordsize="2160,460" path="m1980,3020r,460l4140,3480r,-460l1980,3020xe" fillcolor="#fefffe" stroked="f">
              <v:path arrowok="t"/>
            </v:shape>
            <v:shape id="_x0000_s1103" style="position:absolute;left:1980;top:3020;width:2160;height:460" coordorigin="1980,3020" coordsize="2160,460" path="m1980,3020r2160,l4140,3480r-2160,l1980,3020xe" filled="f" strokeweight="2pt">
              <v:path arrowok="t"/>
            </v:shape>
            <v:shape id="_x0000_s1104" style="position:absolute;left:3240;top:4840;width:2260;height:220" coordorigin="3240,4840" coordsize="2260,220" path="m3240,4840r,220l5500,5060r,-220l3240,4840xe" fillcolor="#55fed2" stroked="f">
              <v:path arrowok="t"/>
            </v:shape>
            <v:shape id="_x0000_s1105" style="position:absolute;left:2900;top:6647;width:1700;height:1133" coordorigin="2900,6647" coordsize="1700,1133" path="m3741,6647r-283,293l3600,6940r,100l2900,7040r,740l4600,7780r,-740l3880,7040r,-100l4025,6940,3741,6647xe" fillcolor="red" stroked="f">
              <v:path arrowok="t"/>
            </v:shape>
            <v:shape id="_x0000_s1106" style="position:absolute;left:7770;top:1210;width:4860;height:800" coordorigin="7770,1210" coordsize="4860,800" path="m7770,1210r,800l12630,2010r,-800l7770,1210xe" fillcolor="#fefffe" stroked="f">
              <v:path arrowok="t"/>
            </v:shape>
            <v:shape id="_x0000_s1107" style="position:absolute;left:7770;top:1210;width:4860;height:800" coordorigin="7770,1210" coordsize="4860,800" path="m7770,1210r4860,l12630,2010r-4860,l7770,1210xe" filled="f" strokeweight="5pt">
              <v:path arrowok="t"/>
            </v:shape>
            <v:shape id="_x0000_s1108" style="position:absolute;left:4480;top:4260;width:3620;height:440" coordorigin="4480,4260" coordsize="3620,440" path="m4480,4260r,440l8100,4700r,-440l4480,4260xe" fillcolor="#8efee1" stroked="f">
              <v:path arrowok="t"/>
            </v:shape>
            <v:shape id="_x0000_s1109" style="position:absolute;left:4592;top:4153;width:1;height:2267" coordorigin="4592,4153" coordsize="1,2267" path="m4592,4153r,2267e" filled="f" strokeweight="3pt">
              <v:path arrowok="t"/>
            </v:shape>
            <w10:wrap anchorx="page" anchory="page"/>
          </v:group>
        </w:pict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before="17" w:line="260" w:lineRule="exact"/>
        <w:rPr>
          <w:sz w:val="26"/>
          <w:szCs w:val="26"/>
        </w:rPr>
      </w:pPr>
    </w:p>
    <w:p w:rsidR="007261D1" w:rsidRDefault="007261D1">
      <w:pPr>
        <w:spacing w:line="400" w:lineRule="exact"/>
        <w:ind w:left="750"/>
        <w:rPr>
          <w:rFonts w:ascii="Arial" w:hAnsi="Arial" w:cs="Arial"/>
          <w:sz w:val="36"/>
          <w:szCs w:val="36"/>
        </w:rPr>
        <w:sectPr w:rsidR="007261D1">
          <w:type w:val="continuous"/>
          <w:pgSz w:w="14400" w:h="10800" w:orient="landscape"/>
          <w:pgMar w:top="980" w:right="1800" w:bottom="0" w:left="560" w:header="720" w:footer="720" w:gutter="0"/>
          <w:cols w:space="720"/>
        </w:sectPr>
      </w:pPr>
      <w:r>
        <w:rPr>
          <w:rFonts w:ascii="Arial" w:hAnsi="Arial" w:cs="Arial"/>
          <w:position w:val="-1"/>
          <w:sz w:val="36"/>
          <w:szCs w:val="36"/>
        </w:rPr>
        <w:t>Lic. Graciela</w:t>
      </w:r>
      <w:r>
        <w:rPr>
          <w:rFonts w:ascii="Arial" w:hAnsi="Arial" w:cs="Arial"/>
          <w:spacing w:val="-19"/>
          <w:position w:val="-1"/>
          <w:sz w:val="36"/>
          <w:szCs w:val="36"/>
        </w:rPr>
        <w:t xml:space="preserve"> </w:t>
      </w:r>
      <w:r>
        <w:rPr>
          <w:rFonts w:ascii="Arial" w:hAnsi="Arial" w:cs="Arial"/>
          <w:position w:val="-1"/>
          <w:sz w:val="36"/>
          <w:szCs w:val="36"/>
        </w:rPr>
        <w:t>Aguilar</w:t>
      </w:r>
    </w:p>
    <w:p w:rsidR="007261D1" w:rsidRDefault="007261D1">
      <w:pPr>
        <w:spacing w:line="800" w:lineRule="exact"/>
        <w:ind w:left="2260" w:right="-128"/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b/>
          <w:position w:val="-4"/>
          <w:sz w:val="72"/>
          <w:szCs w:val="72"/>
        </w:rPr>
        <w:t>MAR TERRITORIAL</w:t>
      </w:r>
    </w:p>
    <w:p w:rsidR="007261D1" w:rsidRDefault="007261D1">
      <w:pPr>
        <w:spacing w:before="96"/>
        <w:rPr>
          <w:rFonts w:ascii="Tahoma" w:hAnsi="Tahoma" w:cs="Tahoma"/>
          <w:sz w:val="56"/>
          <w:szCs w:val="56"/>
        </w:rPr>
        <w:sectPr w:rsidR="007261D1">
          <w:pgSz w:w="14400" w:h="10800" w:orient="landscape"/>
          <w:pgMar w:top="760" w:right="1100" w:bottom="0" w:left="620" w:header="720" w:footer="720" w:gutter="0"/>
          <w:cols w:num="2" w:space="720" w:equalWidth="0">
            <w:col w:w="9178" w:space="1926"/>
            <w:col w:w="1576"/>
          </w:cols>
        </w:sectPr>
      </w:pPr>
      <w:r>
        <w:br w:type="column"/>
      </w:r>
      <w:r>
        <w:rPr>
          <w:rFonts w:ascii="Tahoma" w:hAnsi="Tahoma" w:cs="Tahoma"/>
          <w:b/>
          <w:sz w:val="56"/>
          <w:szCs w:val="56"/>
        </w:rPr>
        <w:t>Art.3</w:t>
      </w:r>
    </w:p>
    <w:p w:rsidR="007261D1" w:rsidRDefault="007261D1">
      <w:pPr>
        <w:spacing w:line="200" w:lineRule="exact"/>
      </w:pPr>
      <w:r>
        <w:rPr>
          <w:noProof/>
          <w:lang w:val="es-CL" w:eastAsia="es-CL"/>
        </w:rPr>
        <w:pict>
          <v:group id="_x0000_s1110" style="position:absolute;margin-left:490.5pt;margin-top:496.5pt;width:175pt;height:34pt;z-index:-251681792;mso-position-horizontal-relative:page;mso-position-vertical-relative:page" coordorigin="9810,9930" coordsize="3500,680">
            <v:shape id="_x0000_s1111" style="position:absolute;left:9810;top:9930;width:3500;height:680" coordorigin="9810,9930" coordsize="3500,680" path="m9810,9930r3500,l13310,10610r-3500,l9810,993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112" style="position:absolute;margin-left:581.5pt;margin-top:37.5pt;width:102pt;height:44pt;z-index:-251682816;mso-position-horizontal-relative:page;mso-position-vertical-relative:page" coordorigin="11630,750" coordsize="2040,880">
            <v:shape id="_x0000_s1113" style="position:absolute;left:11630;top:750;width:2040;height:880" coordorigin="11630,750" coordsize="2040,880" path="m11630,750r2040,l13670,1630r-2040,l11630,75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114" style="position:absolute;margin-left:138.5pt;margin-top:31.5pt;width:409pt;height:54pt;z-index:-251684864;mso-position-horizontal-relative:page;mso-position-vertical-relative:page" coordorigin="2770,630" coordsize="8180,1080">
            <v:shape id="_x0000_s1115" style="position:absolute;left:2770;top:630;width:8180;height:1080" coordorigin="2770,630" coordsize="8180,1080" path="m2770,630r8180,l10950,1710r-8180,l2770,63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116" style="position:absolute;margin-left:10pt;margin-top:76.45pt;width:673pt;height:359pt;z-index:-251685888;mso-position-horizontal-relative:page;mso-position-vertical-relative:page" coordorigin="200,1529" coordsize="13460,7180">
            <v:shape id="_x0000_s1117" style="position:absolute;left:660;top:1740;width:680;height:150" coordorigin="660,1740" coordsize="680,150" path="m660,1890r680,l1340,1740r-680,l660,1890xe" fillcolor="#fece00" stroked="f">
              <v:path arrowok="t"/>
            </v:shape>
            <v:shape id="_x0000_s1118" type="#_x0000_t75" style="position:absolute;left:1260;top:1740;width:520;height:740">
              <v:imagedata r:id="rId12" o:title=""/>
            </v:shape>
            <v:shape id="_x0000_s1119" type="#_x0000_t75" style="position:absolute;left:1440;top:2400;width:580;height:740">
              <v:imagedata r:id="rId13" o:title=""/>
            </v:shape>
            <v:shape id="_x0000_s1120" style="position:absolute;left:1230;top:1560;width:0;height:330" coordorigin="1230,1560" coordsize="0,330" path="m1230,1560r,330e" filled="f" strokecolor="#1b1c1b" strokeweight="3.1pt">
              <v:path arrowok="t"/>
            </v:shape>
            <v:shape id="_x0000_s1121" type="#_x0000_t75" style="position:absolute;left:200;top:2280;width:880;height:660">
              <v:imagedata r:id="rId14" o:title=""/>
            </v:shape>
            <v:shape id="_x0000_s1122" type="#_x0000_t75" style="position:absolute;left:700;top:2800;width:12960;height:60">
              <v:imagedata r:id="rId15" o:title=""/>
            </v:shape>
            <v:shape id="_x0000_s1123" style="position:absolute;left:630;top:1890;width:12920;height:6660" coordorigin="630,1890" coordsize="12920,6660" path="m630,1890r,6660l13550,8550r,-6660l630,1890xe" fillcolor="#fefffe" stroked="f">
              <v:path arrowok="t"/>
            </v:shape>
            <v:shape id="_x0000_s1124" style="position:absolute;left:630;top:1890;width:12920;height:6660" coordorigin="630,1890" coordsize="12920,6660" path="m630,1890r12920,l13550,8550r-12920,l630,1890xe" filled="f" strokeweight="3pt">
              <v:path arrowok="t"/>
            </v:shape>
            <v:shape id="_x0000_s1125" style="position:absolute;left:5960;top:7100;width:673;height:1589" coordorigin="5960,7100" coordsize="673,1589" path="m6293,8689r340,-349l6460,8340r,-1240l6120,7100r,1240l5960,8340r333,349xe" fillcolor="#00e3a7" stroked="f">
              <v:path arrowok="t"/>
            </v:shape>
            <v:shape id="_x0000_s1126" style="position:absolute;left:5960;top:7100;width:673;height:1589" coordorigin="5960,7100" coordsize="673,1589" path="m5960,8340r160,l6120,7100r340,l6460,8340r173,l6293,8689,5960,8340xe" filled="f" strokecolor="#00a67a" strokeweight="2pt">
              <v:path arrowok="t"/>
            </v:shape>
            <v:shape id="_x0000_s1127" style="position:absolute;left:9470;top:3240;width:0;height:300" coordorigin="9470,3240" coordsize="0,300" path="m9470,3240r,277l9470,3540e" filled="f" strokeweight="3pt">
              <v:path arrowok="t"/>
            </v:shape>
            <v:shape id="_x0000_s1128" style="position:absolute;left:9305;top:3362;width:330;height:330" coordorigin="9305,3362" coordsize="330,330" path="m9310,3381r-5,18l9310,3417r,1l9470,3692r160,-274l9635,3399r-5,-18l9617,3368r,-1l9598,3362r-18,5l9567,3380r,1l9470,3547r-97,-166l9360,3367r-18,-5l9324,3367r-1,l9310,3381xe" fillcolor="black" stroked="f">
              <v:path arrowok="t"/>
            </v:shape>
            <w10:wrap anchorx="page" anchory="page"/>
          </v:group>
        </w:pict>
      </w:r>
    </w:p>
    <w:p w:rsidR="007261D1" w:rsidRDefault="007261D1">
      <w:pPr>
        <w:spacing w:before="13" w:line="240" w:lineRule="exact"/>
        <w:rPr>
          <w:sz w:val="24"/>
          <w:szCs w:val="24"/>
        </w:rPr>
      </w:pPr>
    </w:p>
    <w:p w:rsidR="007261D1" w:rsidRPr="00547901" w:rsidRDefault="007261D1">
      <w:pPr>
        <w:tabs>
          <w:tab w:val="left" w:pos="720"/>
        </w:tabs>
        <w:spacing w:before="47" w:line="580" w:lineRule="exact"/>
        <w:ind w:left="6855" w:right="1302" w:hanging="6751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MS Gothic" w:eastAsia="MS Gothic" w:hAnsi="MS Gothic" w:cs="MS Gothic" w:hint="eastAsia"/>
          <w:position w:val="10"/>
          <w:sz w:val="40"/>
          <w:szCs w:val="40"/>
          <w:lang w:val="es-ES"/>
        </w:rPr>
        <w:t>➢</w:t>
      </w:r>
      <w:r w:rsidRPr="00547901">
        <w:rPr>
          <w:rFonts w:ascii="MS PMincho" w:hAnsi="MS PMincho" w:cs="MS PMincho"/>
          <w:position w:val="10"/>
          <w:sz w:val="40"/>
          <w:szCs w:val="40"/>
          <w:lang w:val="es-ES"/>
        </w:rPr>
        <w:tab/>
      </w:r>
      <w:r w:rsidRPr="00547901">
        <w:rPr>
          <w:rFonts w:ascii="Tahoma" w:hAnsi="Tahoma" w:cs="Tahoma"/>
          <w:b/>
          <w:sz w:val="48"/>
          <w:szCs w:val="48"/>
          <w:lang w:val="es-ES"/>
        </w:rPr>
        <w:t xml:space="preserve">Anchura </w:t>
      </w:r>
      <w:r w:rsidRPr="00547901">
        <w:rPr>
          <w:rFonts w:ascii="Tahoma" w:hAnsi="Tahoma" w:cs="Tahoma"/>
          <w:b/>
          <w:sz w:val="56"/>
          <w:szCs w:val="56"/>
          <w:lang w:val="es-ES"/>
        </w:rPr>
        <w:t xml:space="preserve">: </w:t>
      </w:r>
      <w:r w:rsidRPr="00547901">
        <w:rPr>
          <w:rFonts w:ascii="Tahoma" w:hAnsi="Tahoma" w:cs="Tahoma"/>
          <w:b/>
          <w:spacing w:val="164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b/>
          <w:sz w:val="56"/>
          <w:szCs w:val="56"/>
          <w:u w:val="thick" w:color="000000"/>
          <w:lang w:val="es-ES"/>
        </w:rPr>
        <w:t>12  Millas</w:t>
      </w:r>
      <w:r w:rsidRPr="00547901">
        <w:rPr>
          <w:rFonts w:ascii="Tahoma" w:hAnsi="Tahoma" w:cs="Tahoma"/>
          <w:b/>
          <w:sz w:val="48"/>
          <w:szCs w:val="48"/>
          <w:lang w:val="es-ES"/>
        </w:rPr>
        <w:t>.  Contadas desde las lineas</w:t>
      </w:r>
      <w:r w:rsidRPr="00547901">
        <w:rPr>
          <w:rFonts w:ascii="Tahoma" w:hAnsi="Tahoma" w:cs="Tahoma"/>
          <w:b/>
          <w:spacing w:val="140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sz w:val="48"/>
          <w:szCs w:val="48"/>
          <w:lang w:val="es-ES"/>
        </w:rPr>
        <w:t>de base.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2" w:line="280" w:lineRule="exact"/>
        <w:rPr>
          <w:sz w:val="28"/>
          <w:szCs w:val="28"/>
          <w:lang w:val="es-ES"/>
        </w:rPr>
      </w:pPr>
    </w:p>
    <w:p w:rsidR="007261D1" w:rsidRPr="00547901" w:rsidRDefault="007261D1">
      <w:pPr>
        <w:spacing w:before="27" w:line="400" w:lineRule="exact"/>
        <w:ind w:left="6574" w:right="101" w:hanging="1"/>
        <w:rPr>
          <w:rFonts w:ascii="Tahoma" w:hAnsi="Tahoma" w:cs="Tahoma"/>
          <w:sz w:val="28"/>
          <w:szCs w:val="28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(</w:t>
      </w:r>
      <w:r w:rsidRPr="00547901">
        <w:rPr>
          <w:rFonts w:ascii="Tahoma" w:hAnsi="Tahoma" w:cs="Tahoma"/>
          <w:b/>
          <w:sz w:val="32"/>
          <w:szCs w:val="32"/>
          <w:lang w:val="es-ES"/>
        </w:rPr>
        <w:t>las aguas al interior de las lineas de base se denomina</w:t>
      </w:r>
      <w:r w:rsidRPr="00547901">
        <w:rPr>
          <w:rFonts w:ascii="Tahoma" w:hAnsi="Tahoma" w:cs="Tahoma"/>
          <w:b/>
          <w:spacing w:val="-1"/>
          <w:sz w:val="32"/>
          <w:szCs w:val="32"/>
          <w:lang w:val="es-ES"/>
        </w:rPr>
        <w:t>n</w:t>
      </w:r>
      <w:r w:rsidRPr="00547901">
        <w:rPr>
          <w:rFonts w:ascii="Tahoma" w:hAnsi="Tahoma" w:cs="Tahoma"/>
          <w:b/>
          <w:sz w:val="28"/>
          <w:szCs w:val="28"/>
          <w:lang w:val="es-ES"/>
        </w:rPr>
        <w:t>AGUAS INTERIORES</w:t>
      </w:r>
    </w:p>
    <w:p w:rsidR="007261D1" w:rsidRPr="00547901" w:rsidRDefault="007261D1">
      <w:pPr>
        <w:spacing w:line="360" w:lineRule="exact"/>
        <w:ind w:left="6624" w:right="4950"/>
        <w:jc w:val="center"/>
        <w:rPr>
          <w:rFonts w:ascii="Tahoma" w:hAnsi="Tahoma" w:cs="Tahoma"/>
          <w:sz w:val="32"/>
          <w:szCs w:val="32"/>
          <w:lang w:val="es-ES"/>
        </w:rPr>
      </w:pPr>
      <w:r w:rsidRPr="00547901">
        <w:rPr>
          <w:rFonts w:ascii="Tahoma" w:hAnsi="Tahoma" w:cs="Tahoma"/>
          <w:b/>
          <w:position w:val="-1"/>
          <w:sz w:val="28"/>
          <w:szCs w:val="28"/>
          <w:lang w:val="es-ES"/>
        </w:rPr>
        <w:t>–Art.</w:t>
      </w:r>
      <w:r w:rsidRPr="00547901">
        <w:rPr>
          <w:rFonts w:ascii="Tahoma" w:hAnsi="Tahoma" w:cs="Tahoma"/>
          <w:b/>
          <w:spacing w:val="-1"/>
          <w:position w:val="-1"/>
          <w:sz w:val="28"/>
          <w:szCs w:val="28"/>
          <w:lang w:val="es-ES"/>
        </w:rPr>
        <w:t>8</w:t>
      </w:r>
      <w:r w:rsidRPr="00547901">
        <w:rPr>
          <w:rFonts w:ascii="Tahoma" w:hAnsi="Tahoma" w:cs="Tahoma"/>
          <w:b/>
          <w:position w:val="-1"/>
          <w:sz w:val="32"/>
          <w:szCs w:val="32"/>
          <w:lang w:val="es-ES"/>
        </w:rPr>
        <w:t>)</w:t>
      </w:r>
    </w:p>
    <w:p w:rsidR="007261D1" w:rsidRPr="00547901" w:rsidRDefault="007261D1">
      <w:pPr>
        <w:spacing w:before="12"/>
        <w:ind w:left="548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before="77" w:line="480" w:lineRule="exact"/>
        <w:ind w:left="105" w:right="297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Tahoma" w:hAnsi="Tahoma" w:cs="Tahoma"/>
          <w:b/>
          <w:sz w:val="48"/>
          <w:szCs w:val="48"/>
          <w:u w:val="thick" w:color="000000"/>
          <w:lang w:val="es-ES"/>
        </w:rPr>
        <w:t xml:space="preserve"> ESTADO </w:t>
      </w:r>
      <w:r w:rsidRPr="00547901">
        <w:rPr>
          <w:rFonts w:ascii="Tahoma" w:hAnsi="Tahoma" w:cs="Tahoma"/>
          <w:b/>
          <w:sz w:val="48"/>
          <w:szCs w:val="48"/>
          <w:lang w:val="es-ES"/>
        </w:rPr>
        <w:t xml:space="preserve">:  </w:t>
      </w:r>
      <w:r w:rsidRPr="00547901">
        <w:rPr>
          <w:rFonts w:ascii="Tahoma" w:hAnsi="Tahoma" w:cs="Tahoma"/>
          <w:b/>
          <w:spacing w:val="1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sz w:val="48"/>
          <w:szCs w:val="48"/>
          <w:lang w:val="es-ES"/>
        </w:rPr>
        <w:t xml:space="preserve">ejerce plena soberania. </w:t>
      </w:r>
      <w:r w:rsidRPr="00547901">
        <w:rPr>
          <w:rFonts w:ascii="Tahoma" w:hAnsi="Tahoma" w:cs="Tahoma"/>
          <w:b/>
          <w:spacing w:val="20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sz w:val="40"/>
          <w:szCs w:val="40"/>
          <w:lang w:val="es-ES"/>
        </w:rPr>
        <w:t>(se extiende al espacio aé</w:t>
      </w:r>
      <w:r w:rsidRPr="00547901">
        <w:rPr>
          <w:rFonts w:ascii="Tahoma" w:hAnsi="Tahoma" w:cs="Tahoma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sz w:val="40"/>
          <w:szCs w:val="40"/>
          <w:lang w:val="es-ES"/>
        </w:rPr>
        <w:t>eo sob</w:t>
      </w:r>
      <w:r w:rsidRPr="00547901">
        <w:rPr>
          <w:rFonts w:ascii="Tahoma" w:hAnsi="Tahoma" w:cs="Tahoma"/>
          <w:spacing w:val="-2"/>
          <w:sz w:val="40"/>
          <w:szCs w:val="40"/>
          <w:lang w:val="es-ES"/>
        </w:rPr>
        <w:t>r</w:t>
      </w:r>
      <w:r w:rsidRPr="00547901">
        <w:rPr>
          <w:rFonts w:ascii="Tahoma" w:hAnsi="Tahoma" w:cs="Tahoma"/>
          <w:sz w:val="40"/>
          <w:szCs w:val="40"/>
          <w:lang w:val="es-ES"/>
        </w:rPr>
        <w:t>e el mar terr</w:t>
      </w:r>
      <w:r w:rsidRPr="00547901">
        <w:rPr>
          <w:rFonts w:ascii="Tahoma" w:hAnsi="Tahoma" w:cs="Tahoma"/>
          <w:spacing w:val="1"/>
          <w:sz w:val="40"/>
          <w:szCs w:val="40"/>
          <w:lang w:val="es-ES"/>
        </w:rPr>
        <w:t>i</w:t>
      </w:r>
      <w:r w:rsidRPr="00547901">
        <w:rPr>
          <w:rFonts w:ascii="Tahoma" w:hAnsi="Tahoma" w:cs="Tahoma"/>
          <w:sz w:val="40"/>
          <w:szCs w:val="40"/>
          <w:lang w:val="es-ES"/>
        </w:rPr>
        <w:t>torial, así como al lecho y al subsuelo</w:t>
      </w:r>
    </w:p>
    <w:p w:rsidR="007261D1" w:rsidRPr="00547901" w:rsidRDefault="007261D1">
      <w:pPr>
        <w:spacing w:line="460" w:lineRule="exact"/>
        <w:ind w:left="105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Tahoma" w:hAnsi="Tahoma" w:cs="Tahoma"/>
          <w:position w:val="-1"/>
          <w:sz w:val="40"/>
          <w:szCs w:val="40"/>
          <w:lang w:val="es-ES"/>
        </w:rPr>
        <w:t>de ese mar).</w:t>
      </w:r>
    </w:p>
    <w:p w:rsidR="007261D1" w:rsidRPr="00547901" w:rsidRDefault="007261D1">
      <w:pPr>
        <w:spacing w:before="12"/>
        <w:ind w:left="105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before="4" w:line="180" w:lineRule="exact"/>
        <w:rPr>
          <w:sz w:val="18"/>
          <w:szCs w:val="18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620" w:lineRule="exact"/>
        <w:ind w:left="1806"/>
        <w:rPr>
          <w:rFonts w:ascii="Tahoma" w:hAnsi="Tahoma" w:cs="Tahoma"/>
          <w:sz w:val="56"/>
          <w:szCs w:val="56"/>
          <w:lang w:val="es-ES"/>
        </w:rPr>
      </w:pPr>
      <w:r>
        <w:rPr>
          <w:noProof/>
          <w:lang w:val="es-CL" w:eastAsia="es-CL"/>
        </w:rPr>
        <w:pict>
          <v:group id="_x0000_s1129" style="position:absolute;left:0;text-align:left;margin-left:116.5pt;margin-top:-7.4pt;width:462pt;height:44pt;z-index:-251683840;mso-position-horizontal-relative:page" coordorigin="2330,-148" coordsize="9240,880">
            <v:shape id="_x0000_s1130" style="position:absolute;left:2330;top:-148;width:9240;height:880" coordorigin="2330,-148" coordsize="9240,880" path="m2330,-148r9240,l11570,732r-9240,l2330,-148xe" filled="f" strokeweight="3pt">
              <v:path arrowok="t"/>
            </v:shape>
            <w10:wrap anchorx="page"/>
          </v:group>
        </w:pict>
      </w:r>
      <w:r w:rsidRPr="00547901">
        <w:rPr>
          <w:rFonts w:ascii="Tahoma" w:hAnsi="Tahoma" w:cs="Tahoma"/>
          <w:b/>
          <w:position w:val="-3"/>
          <w:sz w:val="56"/>
          <w:szCs w:val="56"/>
          <w:lang w:val="es-ES"/>
        </w:rPr>
        <w:t>DERECHO</w:t>
      </w:r>
      <w:r w:rsidRPr="00547901">
        <w:rPr>
          <w:rFonts w:ascii="Tahoma" w:hAnsi="Tahoma" w:cs="Tahoma"/>
          <w:b/>
          <w:spacing w:val="164"/>
          <w:position w:val="-3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56"/>
          <w:szCs w:val="56"/>
          <w:lang w:val="es-ES"/>
        </w:rPr>
        <w:t>DE</w:t>
      </w:r>
      <w:r w:rsidRPr="00547901">
        <w:rPr>
          <w:rFonts w:ascii="Tahoma" w:hAnsi="Tahoma" w:cs="Tahoma"/>
          <w:b/>
          <w:spacing w:val="164"/>
          <w:position w:val="-3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56"/>
          <w:szCs w:val="56"/>
          <w:lang w:val="es-ES"/>
        </w:rPr>
        <w:t>PASO</w:t>
      </w:r>
      <w:r w:rsidRPr="00547901">
        <w:rPr>
          <w:rFonts w:ascii="Tahoma" w:hAnsi="Tahoma" w:cs="Tahoma"/>
          <w:b/>
          <w:spacing w:val="164"/>
          <w:position w:val="-3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56"/>
          <w:szCs w:val="56"/>
          <w:lang w:val="es-ES"/>
        </w:rPr>
        <w:t>INOCENTE</w:t>
      </w:r>
    </w:p>
    <w:p w:rsidR="007261D1" w:rsidRPr="00547901" w:rsidRDefault="007261D1">
      <w:pPr>
        <w:spacing w:before="5" w:line="160" w:lineRule="exact"/>
        <w:rPr>
          <w:sz w:val="16"/>
          <w:szCs w:val="16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60" w:lineRule="exact"/>
        <w:ind w:right="109"/>
        <w:jc w:val="right"/>
        <w:rPr>
          <w:rFonts w:ascii="Tahoma" w:hAnsi="Tahoma" w:cs="Tahoma"/>
          <w:sz w:val="40"/>
          <w:szCs w:val="40"/>
          <w:lang w:val="es-ES"/>
        </w:rPr>
        <w:sectPr w:rsidR="007261D1" w:rsidRPr="00547901">
          <w:type w:val="continuous"/>
          <w:pgSz w:w="14400" w:h="10800" w:orient="landscape"/>
          <w:pgMar w:top="980" w:right="1100" w:bottom="0" w:left="620" w:header="720" w:footer="720" w:gutter="0"/>
          <w:cols w:space="720"/>
        </w:sectPr>
      </w:pPr>
      <w:r w:rsidRPr="00547901">
        <w:rPr>
          <w:rFonts w:ascii="Tahoma" w:hAnsi="Tahoma" w:cs="Tahoma"/>
          <w:b/>
          <w:position w:val="-1"/>
          <w:sz w:val="40"/>
          <w:szCs w:val="40"/>
          <w:lang w:val="es-ES"/>
        </w:rPr>
        <w:t>Art.17.</w:t>
      </w:r>
      <w:r w:rsidRPr="00547901">
        <w:rPr>
          <w:rFonts w:ascii="Tahoma" w:hAnsi="Tahoma" w:cs="Tahoma"/>
          <w:b/>
          <w:spacing w:val="1"/>
          <w:position w:val="-1"/>
          <w:sz w:val="40"/>
          <w:szCs w:val="40"/>
          <w:lang w:val="es-ES"/>
        </w:rPr>
        <w:t>S</w:t>
      </w:r>
      <w:r w:rsidRPr="00547901">
        <w:rPr>
          <w:rFonts w:ascii="Tahoma" w:hAnsi="Tahoma" w:cs="Tahoma"/>
          <w:b/>
          <w:position w:val="-1"/>
          <w:sz w:val="40"/>
          <w:szCs w:val="40"/>
          <w:lang w:val="es-ES"/>
        </w:rPr>
        <w:t>ección 3</w:t>
      </w:r>
    </w:p>
    <w:p w:rsidR="007261D1" w:rsidRPr="00547901" w:rsidRDefault="007261D1">
      <w:pPr>
        <w:spacing w:line="820" w:lineRule="exact"/>
        <w:ind w:left="3726" w:right="2663"/>
        <w:jc w:val="center"/>
        <w:rPr>
          <w:rFonts w:ascii="Tahoma" w:hAnsi="Tahoma" w:cs="Tahoma"/>
          <w:sz w:val="72"/>
          <w:szCs w:val="72"/>
          <w:lang w:val="es-ES"/>
        </w:rPr>
      </w:pPr>
      <w:r>
        <w:rPr>
          <w:noProof/>
          <w:lang w:val="es-CL" w:eastAsia="es-CL"/>
        </w:rPr>
        <w:pict>
          <v:group id="_x0000_s1131" style="position:absolute;left:0;text-align:left;margin-left:10pt;margin-top:87pt;width:673pt;height:70pt;z-index:-251680768;mso-position-horizontal-relative:page;mso-position-vertical-relative:page" coordorigin="200,1740" coordsize="13460,1400">
            <v:shape id="_x0000_s1132" type="#_x0000_t75" style="position:absolute;left:1260;top:1740;width:520;height:740">
              <v:imagedata r:id="rId12" o:title=""/>
            </v:shape>
            <v:shape id="_x0000_s1133" type="#_x0000_t75" style="position:absolute;left:1440;top:2400;width:580;height:740">
              <v:imagedata r:id="rId13" o:title=""/>
            </v:shape>
            <v:shape id="_x0000_s1134" type="#_x0000_t75" style="position:absolute;left:200;top:2280;width:880;height:660">
              <v:imagedata r:id="rId14" o:title=""/>
            </v:shape>
            <v:shape id="_x0000_s1135" type="#_x0000_t75" style="position:absolute;left:700;top:2800;width:12960;height:60">
              <v:imagedata r:id="rId15" o:title="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shape id="_x0000_s1136" type="#_x0000_t202" style="position:absolute;left:0;text-align:left;margin-left:33pt;margin-top:78pt;width:43pt;height:83pt;z-index:-2516797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  <w:r w:rsidRPr="00547901">
        <w:rPr>
          <w:rFonts w:ascii="Tahoma" w:hAnsi="Tahoma" w:cs="Tahoma"/>
          <w:color w:val="323398"/>
          <w:position w:val="-2"/>
          <w:sz w:val="72"/>
          <w:szCs w:val="72"/>
          <w:lang w:val="es-ES"/>
        </w:rPr>
        <w:t>MAR TERRI</w:t>
      </w:r>
      <w:r w:rsidRPr="00547901">
        <w:rPr>
          <w:rFonts w:ascii="Tahoma" w:hAnsi="Tahoma" w:cs="Tahoma"/>
          <w:color w:val="323398"/>
          <w:spacing w:val="-17"/>
          <w:position w:val="-2"/>
          <w:sz w:val="72"/>
          <w:szCs w:val="72"/>
          <w:lang w:val="es-ES"/>
        </w:rPr>
        <w:t>T</w:t>
      </w:r>
      <w:r w:rsidRPr="00547901">
        <w:rPr>
          <w:rFonts w:ascii="Tahoma" w:hAnsi="Tahoma" w:cs="Tahoma"/>
          <w:color w:val="323398"/>
          <w:position w:val="-2"/>
          <w:sz w:val="72"/>
          <w:szCs w:val="72"/>
          <w:lang w:val="es-ES"/>
        </w:rPr>
        <w:t>ORIAL</w:t>
      </w:r>
    </w:p>
    <w:p w:rsidR="007261D1" w:rsidRPr="00547901" w:rsidRDefault="007261D1" w:rsidP="00F16FCE">
      <w:pPr>
        <w:spacing w:before="24"/>
        <w:ind w:right="1607"/>
        <w:rPr>
          <w:rFonts w:ascii="Tahoma" w:hAnsi="Tahoma" w:cs="Tahoma"/>
          <w:sz w:val="72"/>
          <w:szCs w:val="72"/>
          <w:lang w:val="es-ES"/>
        </w:rPr>
      </w:pPr>
      <w:r>
        <w:rPr>
          <w:rFonts w:ascii="Tahoma" w:hAnsi="Tahoma" w:cs="Tahoma"/>
          <w:color w:val="323398"/>
          <w:spacing w:val="-17"/>
          <w:sz w:val="72"/>
          <w:szCs w:val="72"/>
          <w:lang w:val="es-ES"/>
        </w:rPr>
        <w:t xml:space="preserve">         </w:t>
      </w:r>
      <w:r w:rsidRPr="00547901">
        <w:rPr>
          <w:rFonts w:ascii="Tahoma" w:hAnsi="Tahoma" w:cs="Tahoma"/>
          <w:color w:val="323398"/>
          <w:spacing w:val="-17"/>
          <w:sz w:val="72"/>
          <w:szCs w:val="72"/>
          <w:lang w:val="es-ES"/>
        </w:rPr>
        <w:t>P</w:t>
      </w:r>
      <w:r>
        <w:rPr>
          <w:rFonts w:ascii="Tahoma" w:hAnsi="Tahoma" w:cs="Tahoma"/>
          <w:color w:val="323398"/>
          <w:sz w:val="72"/>
          <w:szCs w:val="72"/>
          <w:lang w:val="es-ES"/>
        </w:rPr>
        <w:t>aso inocente</w:t>
      </w:r>
      <w:r w:rsidRPr="00547901">
        <w:rPr>
          <w:rFonts w:ascii="Tahoma" w:hAnsi="Tahoma" w:cs="Tahoma"/>
          <w:color w:val="323398"/>
          <w:sz w:val="72"/>
          <w:szCs w:val="72"/>
          <w:lang w:val="es-ES"/>
        </w:rPr>
        <w:t>:</w:t>
      </w:r>
      <w:r>
        <w:rPr>
          <w:rFonts w:ascii="Tahoma" w:hAnsi="Tahoma" w:cs="Tahoma"/>
          <w:color w:val="323398"/>
          <w:sz w:val="72"/>
          <w:szCs w:val="72"/>
          <w:lang w:val="es-ES"/>
        </w:rPr>
        <w:t xml:space="preserve"> </w:t>
      </w:r>
      <w:r w:rsidRPr="00547901">
        <w:rPr>
          <w:rFonts w:ascii="Tahoma" w:hAnsi="Tahoma" w:cs="Tahoma"/>
          <w:color w:val="323398"/>
          <w:sz w:val="72"/>
          <w:szCs w:val="72"/>
          <w:lang w:val="es-ES"/>
        </w:rPr>
        <w:t>art</w:t>
      </w:r>
      <w:r>
        <w:rPr>
          <w:rFonts w:ascii="Tahoma" w:hAnsi="Tahoma" w:cs="Tahoma"/>
          <w:color w:val="323398"/>
          <w:sz w:val="72"/>
          <w:szCs w:val="72"/>
          <w:lang w:val="es-ES"/>
        </w:rPr>
        <w:t>s</w:t>
      </w:r>
      <w:r w:rsidRPr="00547901">
        <w:rPr>
          <w:rFonts w:ascii="Tahoma" w:hAnsi="Tahoma" w:cs="Tahoma"/>
          <w:color w:val="323398"/>
          <w:sz w:val="72"/>
          <w:szCs w:val="72"/>
          <w:lang w:val="es-ES"/>
        </w:rPr>
        <w:t>.17 -26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8" w:line="280" w:lineRule="exact"/>
        <w:rPr>
          <w:sz w:val="28"/>
          <w:szCs w:val="28"/>
          <w:lang w:val="es-ES"/>
        </w:rPr>
      </w:pPr>
    </w:p>
    <w:p w:rsidR="007261D1" w:rsidRPr="00547901" w:rsidRDefault="007261D1">
      <w:pPr>
        <w:ind w:left="1375"/>
        <w:rPr>
          <w:rFonts w:ascii="Tahoma" w:hAnsi="Tahoma" w:cs="Tahoma"/>
          <w:sz w:val="64"/>
          <w:szCs w:val="64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68"/>
          <w:position w:val="11"/>
          <w:sz w:val="38"/>
          <w:szCs w:val="38"/>
          <w:lang w:val="es-ES"/>
        </w:rPr>
        <w:t xml:space="preserve">■   </w:t>
      </w:r>
      <w:r w:rsidRPr="00547901">
        <w:rPr>
          <w:rFonts w:ascii="Lucida Sans Unicode" w:hAnsi="Lucida Sans Unicode" w:cs="Lucida Sans Unicode"/>
          <w:color w:val="3333CB"/>
          <w:spacing w:val="6"/>
          <w:w w:val="68"/>
          <w:position w:val="11"/>
          <w:sz w:val="38"/>
          <w:szCs w:val="38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64"/>
          <w:szCs w:val="64"/>
          <w:lang w:val="es-ES"/>
        </w:rPr>
        <w:t>Ca</w:t>
      </w:r>
      <w:r w:rsidRPr="00547901">
        <w:rPr>
          <w:rFonts w:ascii="Tahoma" w:hAnsi="Tahoma" w:cs="Tahoma"/>
          <w:color w:val="000000"/>
          <w:spacing w:val="-10"/>
          <w:sz w:val="64"/>
          <w:szCs w:val="64"/>
          <w:lang w:val="es-ES"/>
        </w:rPr>
        <w:t>r</w:t>
      </w:r>
      <w:r w:rsidRPr="00547901">
        <w:rPr>
          <w:rFonts w:ascii="Tahoma" w:hAnsi="Tahoma" w:cs="Tahoma"/>
          <w:color w:val="000000"/>
          <w:sz w:val="64"/>
          <w:szCs w:val="64"/>
          <w:lang w:val="es-ES"/>
        </w:rPr>
        <w:t>acterí</w:t>
      </w:r>
      <w:r w:rsidRPr="00547901">
        <w:rPr>
          <w:rFonts w:ascii="Tahoma" w:hAnsi="Tahoma" w:cs="Tahoma"/>
          <w:color w:val="000000"/>
          <w:spacing w:val="1"/>
          <w:sz w:val="64"/>
          <w:szCs w:val="64"/>
          <w:lang w:val="es-ES"/>
        </w:rPr>
        <w:t>s</w:t>
      </w:r>
      <w:r w:rsidRPr="00547901">
        <w:rPr>
          <w:rFonts w:ascii="Tahoma" w:hAnsi="Tahoma" w:cs="Tahoma"/>
          <w:color w:val="000000"/>
          <w:sz w:val="64"/>
          <w:szCs w:val="64"/>
          <w:lang w:val="es-ES"/>
        </w:rPr>
        <w:t>ticas:</w:t>
      </w:r>
    </w:p>
    <w:p w:rsidR="007261D1" w:rsidRPr="00547901" w:rsidRDefault="007261D1">
      <w:pPr>
        <w:spacing w:before="17" w:line="220" w:lineRule="exact"/>
        <w:rPr>
          <w:sz w:val="22"/>
          <w:szCs w:val="22"/>
          <w:lang w:val="es-ES"/>
        </w:rPr>
      </w:pPr>
    </w:p>
    <w:p w:rsidR="007261D1" w:rsidRPr="00547901" w:rsidRDefault="007261D1">
      <w:pPr>
        <w:spacing w:line="242" w:lineRule="auto"/>
        <w:ind w:left="1036" w:right="46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El mar territorial está sometido a la soberanía del Estado con un límite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: el </w:t>
      </w:r>
      <w:r w:rsidRPr="00547901">
        <w:rPr>
          <w:rFonts w:ascii="Tahoma" w:hAnsi="Tahoma" w:cs="Tahoma"/>
          <w:color w:val="FF0000"/>
          <w:sz w:val="64"/>
          <w:szCs w:val="64"/>
          <w:lang w:val="es-ES"/>
        </w:rPr>
        <w:t>“</w:t>
      </w:r>
      <w:r w:rsidRPr="00547901">
        <w:rPr>
          <w:rFonts w:ascii="Tahoma" w:hAnsi="Tahoma" w:cs="Tahoma"/>
          <w:color w:val="FF0000"/>
          <w:sz w:val="64"/>
          <w:szCs w:val="64"/>
          <w:u w:val="thick" w:color="FF0000"/>
          <w:lang w:val="es-ES"/>
        </w:rPr>
        <w:t>paso inocente</w:t>
      </w:r>
      <w:r w:rsidRPr="00547901">
        <w:rPr>
          <w:rFonts w:ascii="Tahoma" w:hAnsi="Tahoma" w:cs="Tahoma"/>
          <w:color w:val="000000"/>
          <w:spacing w:val="-63"/>
          <w:sz w:val="64"/>
          <w:szCs w:val="64"/>
          <w:lang w:val="es-ES"/>
        </w:rPr>
        <w:t>”</w:t>
      </w:r>
      <w:r w:rsidRPr="00547901">
        <w:rPr>
          <w:rFonts w:ascii="Tahoma" w:hAnsi="Tahoma" w:cs="Tahoma"/>
          <w:color w:val="000000"/>
          <w:sz w:val="64"/>
          <w:szCs w:val="64"/>
          <w:lang w:val="es-ES"/>
        </w:rPr>
        <w:t xml:space="preserve">, 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que es la posibilidad de que ot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os ba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cos crucen el mar terr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torial de un Estado en n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a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egación hori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z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ontal o 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ertical pa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 ent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ar o salir de un puert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.</w:t>
      </w:r>
    </w:p>
    <w:p w:rsidR="007261D1" w:rsidRPr="00547901" w:rsidRDefault="007261D1">
      <w:pPr>
        <w:spacing w:line="460" w:lineRule="exact"/>
        <w:ind w:left="6737" w:right="5607"/>
        <w:jc w:val="center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380" w:lineRule="exact"/>
        <w:ind w:left="2665" w:right="1563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position w:val="-2"/>
          <w:sz w:val="36"/>
          <w:szCs w:val="36"/>
          <w:lang w:val="es-ES"/>
        </w:rPr>
        <w:t>En este cas</w:t>
      </w:r>
      <w:r w:rsidRPr="00547901">
        <w:rPr>
          <w:rFonts w:ascii="Tahoma" w:hAnsi="Tahoma" w:cs="Tahoma"/>
          <w:spacing w:val="-5"/>
          <w:position w:val="-2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position w:val="-2"/>
          <w:sz w:val="36"/>
          <w:szCs w:val="36"/>
          <w:lang w:val="es-ES"/>
        </w:rPr>
        <w:t xml:space="preserve">, el paso debe cumplir 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dos requisitos:</w:t>
      </w:r>
    </w:p>
    <w:p w:rsidR="007261D1" w:rsidRPr="00547901" w:rsidRDefault="007261D1">
      <w:pPr>
        <w:spacing w:line="480" w:lineRule="exact"/>
        <w:ind w:left="6737" w:right="5607"/>
        <w:jc w:val="center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01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 xml:space="preserve">-  </w:t>
      </w:r>
      <w:r w:rsidRPr="00547901">
        <w:rPr>
          <w:rFonts w:ascii="Tahoma" w:hAnsi="Tahoma" w:cs="Tahoma"/>
          <w:spacing w:val="98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Que haya paso, navegar de forma rápida e ininterrumpido.</w:t>
      </w:r>
    </w:p>
    <w:p w:rsidR="007261D1" w:rsidRPr="00547901" w:rsidRDefault="007261D1">
      <w:pPr>
        <w:spacing w:before="5" w:line="420" w:lineRule="exact"/>
        <w:ind w:left="1556" w:right="566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- Que sea inocente, que no perjudique al Estado ribereño.</w:t>
      </w:r>
    </w:p>
    <w:p w:rsidR="007261D1" w:rsidRPr="00547901" w:rsidRDefault="007261D1">
      <w:pPr>
        <w:spacing w:line="480" w:lineRule="exact"/>
        <w:ind w:left="6737" w:right="5607"/>
        <w:jc w:val="center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348" w:right="358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Los aviones no tienen paso inocente, pero los submarinos sí</w:t>
      </w:r>
    </w:p>
    <w:p w:rsidR="007261D1" w:rsidRPr="00547901" w:rsidRDefault="007261D1">
      <w:pPr>
        <w:spacing w:before="5"/>
        <w:ind w:left="3650" w:right="2660"/>
        <w:jc w:val="center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840" w:right="1240" w:bottom="280" w:left="560" w:header="720" w:footer="720" w:gutter="0"/>
          <w:cols w:space="720"/>
        </w:sectPr>
      </w:pPr>
      <w:r w:rsidRPr="00547901">
        <w:rPr>
          <w:rFonts w:ascii="Tahoma" w:hAnsi="Tahoma" w:cs="Tahoma"/>
          <w:b/>
          <w:sz w:val="36"/>
          <w:szCs w:val="36"/>
          <w:lang w:val="es-ES"/>
        </w:rPr>
        <w:t>siempre que no estén sumergidos.</w:t>
      </w:r>
    </w:p>
    <w:p w:rsidR="007261D1" w:rsidRPr="00547901" w:rsidRDefault="007261D1">
      <w:pPr>
        <w:spacing w:line="180" w:lineRule="exact"/>
        <w:rPr>
          <w:sz w:val="18"/>
          <w:szCs w:val="18"/>
          <w:lang w:val="es-ES"/>
        </w:rPr>
      </w:pPr>
      <w:r>
        <w:rPr>
          <w:noProof/>
          <w:lang w:val="es-CL" w:eastAsia="es-CL"/>
        </w:rPr>
        <w:pict>
          <v:group id="_x0000_s1137" style="position:absolute;margin-left:10pt;margin-top:0;width:673pt;height:516pt;z-index:-251678720;mso-position-horizontal-relative:page;mso-position-vertical-relative:page" coordorigin="200" coordsize="13460,10320">
            <v:shape id="_x0000_s1138" type="#_x0000_t75" style="position:absolute;left:1260;top:1740;width:520;height:740">
              <v:imagedata r:id="rId12" o:title=""/>
            </v:shape>
            <v:shape id="_x0000_s1139" type="#_x0000_t75" style="position:absolute;left:1440;top:2400;width:580;height:740">
              <v:imagedata r:id="rId13" o:title=""/>
            </v:shape>
            <v:shape id="_x0000_s1140" type="#_x0000_t75" style="position:absolute;left:200;top:2280;width:880;height:660">
              <v:imagedata r:id="rId14" o:title=""/>
            </v:shape>
            <v:shape id="_x0000_s1141" type="#_x0000_t75" style="position:absolute;left:700;top:2800;width:12960;height:60">
              <v:imagedata r:id="rId15" o:title=""/>
            </v:shape>
            <v:shape id="_x0000_s1142" type="#_x0000_t75" style="position:absolute;left:1870;width:11568;height:10320">
              <v:imagedata r:id="rId19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370"/>
        <w:gridCol w:w="290"/>
      </w:tblGrid>
      <w:tr w:rsidR="007261D1" w:rsidRPr="00547901">
        <w:trPr>
          <w:trHeight w:hRule="exact" w:val="18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vMerge w:val="restart"/>
            <w:tcBorders>
              <w:top w:val="nil"/>
              <w:left w:val="single" w:sz="24" w:space="0" w:color="1B1C1B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70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vMerge/>
            <w:tcBorders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70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</w:tbl>
    <w:p w:rsidR="007261D1" w:rsidRPr="00547901" w:rsidRDefault="007261D1">
      <w:pPr>
        <w:rPr>
          <w:lang w:val="es-ES"/>
        </w:rPr>
        <w:sectPr w:rsidR="007261D1" w:rsidRPr="00547901">
          <w:pgSz w:w="14400" w:h="10800" w:orient="landscape"/>
          <w:pgMar w:top="980" w:right="2060" w:bottom="280" w:left="560" w:header="720" w:footer="720" w:gutter="0"/>
          <w:cols w:space="720"/>
        </w:sectPr>
      </w:pPr>
    </w:p>
    <w:p w:rsidR="007261D1" w:rsidRPr="00547901" w:rsidRDefault="007261D1">
      <w:pPr>
        <w:spacing w:line="180" w:lineRule="exact"/>
        <w:rPr>
          <w:sz w:val="18"/>
          <w:szCs w:val="18"/>
          <w:lang w:val="es-ES"/>
        </w:rPr>
      </w:pPr>
      <w:r>
        <w:rPr>
          <w:noProof/>
          <w:lang w:val="es-CL" w:eastAsia="es-CL"/>
        </w:rPr>
        <w:pict>
          <v:group id="_x0000_s1143" style="position:absolute;margin-left:10pt;margin-top:48.9pt;width:673pt;height:453.6pt;z-index:-251677696;mso-position-horizontal-relative:page;mso-position-vertical-relative:page" coordorigin="200,978" coordsize="13460,9073">
            <v:shape id="_x0000_s1144" type="#_x0000_t75" style="position:absolute;left:1260;top:1740;width:520;height:740">
              <v:imagedata r:id="rId12" o:title=""/>
            </v:shape>
            <v:shape id="_x0000_s1145" type="#_x0000_t75" style="position:absolute;left:1440;top:2400;width:580;height:740">
              <v:imagedata r:id="rId13" o:title=""/>
            </v:shape>
            <v:shape id="_x0000_s1146" type="#_x0000_t75" style="position:absolute;left:200;top:2280;width:880;height:660">
              <v:imagedata r:id="rId14" o:title=""/>
            </v:shape>
            <v:shape id="_x0000_s1147" type="#_x0000_t75" style="position:absolute;left:700;top:2800;width:12960;height:60">
              <v:imagedata r:id="rId15" o:title=""/>
            </v:shape>
            <v:shape id="_x0000_s1148" type="#_x0000_t75" style="position:absolute;left:2210;top:978;width:10888;height:9073">
              <v:imagedata r:id="rId20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370"/>
        <w:gridCol w:w="110"/>
        <w:gridCol w:w="180"/>
      </w:tblGrid>
      <w:tr w:rsidR="007261D1" w:rsidRPr="00547901">
        <w:trPr>
          <w:trHeight w:hRule="exact" w:val="18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66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1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8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1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660"/>
        </w:trPr>
        <w:tc>
          <w:tcPr>
            <w:tcW w:w="200" w:type="dxa"/>
            <w:vMerge w:val="restart"/>
            <w:tcBorders>
              <w:top w:val="nil"/>
              <w:left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80"/>
        </w:trPr>
        <w:tc>
          <w:tcPr>
            <w:tcW w:w="200" w:type="dxa"/>
            <w:vMerge/>
            <w:tcBorders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</w:tbl>
    <w:p w:rsidR="007261D1" w:rsidRPr="00547901" w:rsidRDefault="007261D1">
      <w:pPr>
        <w:spacing w:before="1" w:line="100" w:lineRule="exact"/>
        <w:rPr>
          <w:sz w:val="11"/>
          <w:szCs w:val="11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2"/>
        <w:ind w:left="6708"/>
        <w:rPr>
          <w:rFonts w:ascii="Tahoma" w:hAnsi="Tahoma" w:cs="Tahoma"/>
          <w:sz w:val="28"/>
          <w:szCs w:val="28"/>
          <w:lang w:val="es-ES"/>
        </w:rPr>
        <w:sectPr w:rsidR="007261D1" w:rsidRPr="00547901">
          <w:pgSz w:w="14400" w:h="10800" w:orient="landscape"/>
          <w:pgMar w:top="980" w:right="2060" w:bottom="0" w:left="560" w:header="720" w:footer="720" w:gutter="0"/>
          <w:cols w:space="720"/>
        </w:sectPr>
      </w:pPr>
      <w:r w:rsidRPr="00547901">
        <w:rPr>
          <w:rFonts w:ascii="Tahoma" w:hAnsi="Tahoma" w:cs="Tahoma"/>
          <w:sz w:val="28"/>
          <w:szCs w:val="28"/>
          <w:lang w:val="es-ES"/>
        </w:rPr>
        <w:t>Lic.G.Agu</w:t>
      </w:r>
      <w:r w:rsidRPr="00547901">
        <w:rPr>
          <w:rFonts w:ascii="Tahoma" w:hAnsi="Tahoma" w:cs="Tahoma"/>
          <w:spacing w:val="1"/>
          <w:sz w:val="28"/>
          <w:szCs w:val="28"/>
          <w:lang w:val="es-ES"/>
        </w:rPr>
        <w:t>i</w:t>
      </w:r>
      <w:r w:rsidRPr="00547901">
        <w:rPr>
          <w:rFonts w:ascii="Tahoma" w:hAnsi="Tahoma" w:cs="Tahoma"/>
          <w:sz w:val="28"/>
          <w:szCs w:val="28"/>
          <w:lang w:val="es-ES"/>
        </w:rPr>
        <w:t>lar</w:t>
      </w:r>
    </w:p>
    <w:p w:rsidR="007261D1" w:rsidRPr="00547901" w:rsidRDefault="007261D1">
      <w:pPr>
        <w:spacing w:line="660" w:lineRule="exact"/>
        <w:ind w:left="110"/>
        <w:rPr>
          <w:rFonts w:ascii="Tahoma" w:hAnsi="Tahoma" w:cs="Tahoma"/>
          <w:sz w:val="56"/>
          <w:szCs w:val="56"/>
          <w:lang w:val="es-ES"/>
        </w:rPr>
      </w:pPr>
      <w:r>
        <w:rPr>
          <w:noProof/>
          <w:lang w:val="es-CL" w:eastAsia="es-CL"/>
        </w:rPr>
        <w:pict>
          <v:group id="_x0000_s1149" style="position:absolute;left:0;text-align:left;margin-left:0;margin-top:65.9pt;width:706.9pt;height:474.1pt;z-index:-251675648;mso-position-horizontal-relative:page;mso-position-vertical-relative:page" coordorigin=",1318" coordsize="14138,9482">
            <v:shape id="_x0000_s1150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151" type="#_x0000_t75" style="position:absolute;left:1260;top:1740;width:520;height:740">
              <v:imagedata r:id="rId12" o:title=""/>
            </v:shape>
            <v:shape id="_x0000_s1152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153" type="#_x0000_t75" style="position:absolute;left:1440;top:2400;width:580;height:740">
              <v:imagedata r:id="rId13" o:title=""/>
            </v:shape>
            <v:shape id="_x0000_s1154" type="#_x0000_t75" style="position:absolute;left:200;top:2280;width:880;height:660">
              <v:imagedata r:id="rId14" o:title=""/>
            </v:shape>
            <v:shape id="_x0000_s1155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156" type="#_x0000_t75" style="position:absolute;left:700;top:2800;width:12960;height:60">
              <v:imagedata r:id="rId15" o:title=""/>
            </v:shape>
            <v:shape id="_x0000_s1157" type="#_x0000_t75" style="position:absolute;top:1318;width:14138;height:9848">
              <v:imagedata r:id="rId21" o:title="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shape id="_x0000_s1158" type="#_x0000_t202" style="position:absolute;left:0;text-align:left;margin-left:0;margin-top:65.9pt;width:706.9pt;height:474.1pt;z-index:-251676672;mso-position-horizontal-relative:page;mso-position-vertical-relative:page" filled="f" stroked="f">
            <v:textbox inset="0,0,0,0">
              <w:txbxContent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line="200" w:lineRule="exact"/>
                  </w:pPr>
                </w:p>
                <w:p w:rsidR="007261D1" w:rsidRDefault="007261D1">
                  <w:pPr>
                    <w:spacing w:before="5" w:line="220" w:lineRule="exact"/>
                    <w:rPr>
                      <w:sz w:val="22"/>
                      <w:szCs w:val="22"/>
                    </w:rPr>
                  </w:pPr>
                </w:p>
                <w:p w:rsidR="007261D1" w:rsidRDefault="007261D1">
                  <w:pPr>
                    <w:ind w:left="7227" w:right="5285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Lic.G.Agu</w:t>
                  </w:r>
                  <w:r>
                    <w:rPr>
                      <w:rFonts w:ascii="Tahoma" w:hAnsi="Tahoma" w:cs="Tahoma"/>
                      <w:spacing w:val="1"/>
                      <w:sz w:val="28"/>
                      <w:szCs w:val="28"/>
                    </w:rPr>
                    <w:t>i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lar</w:t>
                  </w:r>
                </w:p>
              </w:txbxContent>
            </v:textbox>
            <w10:wrap anchorx="page" anchory="page"/>
          </v:shape>
        </w:pict>
      </w:r>
      <w:r w:rsidRPr="00547901">
        <w:rPr>
          <w:rFonts w:ascii="Tahoma" w:hAnsi="Tahoma" w:cs="Tahoma"/>
          <w:color w:val="323398"/>
          <w:spacing w:val="-52"/>
          <w:position w:val="-2"/>
          <w:sz w:val="56"/>
          <w:szCs w:val="56"/>
          <w:lang w:val="es-ES"/>
        </w:rPr>
        <w:t>T</w:t>
      </w:r>
      <w:r w:rsidRPr="00547901">
        <w:rPr>
          <w:rFonts w:ascii="Tahoma" w:hAnsi="Tahoma" w:cs="Tahoma"/>
          <w:color w:val="323398"/>
          <w:spacing w:val="-10"/>
          <w:position w:val="-2"/>
          <w:sz w:val="56"/>
          <w:szCs w:val="56"/>
          <w:lang w:val="es-ES"/>
        </w:rPr>
        <w:t>r</w:t>
      </w:r>
      <w:r w:rsidRPr="00547901">
        <w:rPr>
          <w:rFonts w:ascii="Tahoma" w:hAnsi="Tahoma" w:cs="Tahoma"/>
          <w:color w:val="323398"/>
          <w:position w:val="-2"/>
          <w:sz w:val="56"/>
          <w:szCs w:val="56"/>
          <w:lang w:val="es-ES"/>
        </w:rPr>
        <w:t>atado del Río de la Plata</w:t>
      </w:r>
    </w:p>
    <w:p w:rsidR="007261D1" w:rsidRPr="00547901" w:rsidRDefault="007261D1">
      <w:pPr>
        <w:spacing w:before="4"/>
        <w:ind w:left="110"/>
        <w:rPr>
          <w:rFonts w:ascii="Tahoma" w:hAnsi="Tahoma" w:cs="Tahoma"/>
          <w:sz w:val="56"/>
          <w:szCs w:val="56"/>
          <w:lang w:val="es-ES"/>
        </w:rPr>
        <w:sectPr w:rsidR="007261D1" w:rsidRPr="00547901">
          <w:pgSz w:w="14400" w:h="10800" w:orient="landscape"/>
          <w:pgMar w:top="880" w:right="2060" w:bottom="280" w:left="1720" w:header="720" w:footer="720" w:gutter="0"/>
          <w:cols w:space="720"/>
        </w:sectPr>
      </w:pPr>
      <w:r w:rsidRPr="00547901">
        <w:rPr>
          <w:rFonts w:ascii="Tahoma" w:hAnsi="Tahoma" w:cs="Tahoma"/>
          <w:color w:val="323398"/>
          <w:sz w:val="56"/>
          <w:szCs w:val="56"/>
          <w:lang w:val="es-ES"/>
        </w:rPr>
        <w:t>Co</w:t>
      </w:r>
      <w:r w:rsidRPr="00547901">
        <w:rPr>
          <w:rFonts w:ascii="Tahoma" w:hAnsi="Tahoma" w:cs="Tahoma"/>
          <w:color w:val="323398"/>
          <w:spacing w:val="-5"/>
          <w:sz w:val="56"/>
          <w:szCs w:val="56"/>
          <w:lang w:val="es-ES"/>
        </w:rPr>
        <w:t>n</w:t>
      </w:r>
      <w:r w:rsidRPr="00547901">
        <w:rPr>
          <w:rFonts w:ascii="Tahoma" w:hAnsi="Tahoma" w:cs="Tahoma"/>
          <w:color w:val="323398"/>
          <w:spacing w:val="-4"/>
          <w:sz w:val="56"/>
          <w:szCs w:val="56"/>
          <w:lang w:val="es-ES"/>
        </w:rPr>
        <w:t>v</w:t>
      </w:r>
      <w:r w:rsidRPr="00547901">
        <w:rPr>
          <w:rFonts w:ascii="Tahoma" w:hAnsi="Tahoma" w:cs="Tahoma"/>
          <w:color w:val="323398"/>
          <w:sz w:val="56"/>
          <w:szCs w:val="56"/>
          <w:lang w:val="es-ES"/>
        </w:rPr>
        <w:t>ención del mar : Jamaica 1982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159" style="position:absolute;margin-left:10pt;margin-top:87pt;width:675pt;height:75pt;z-index:-251674624;mso-position-horizontal-relative:page;mso-position-vertical-relative:page" coordorigin="200,1740" coordsize="13500,1500">
            <v:shape id="_x0000_s1160" type="#_x0000_t75" style="position:absolute;left:1260;top:1740;width:520;height:740">
              <v:imagedata r:id="rId12" o:title=""/>
            </v:shape>
            <v:shape id="_x0000_s1161" type="#_x0000_t75" style="position:absolute;left:1440;top:2400;width:580;height:740">
              <v:imagedata r:id="rId13" o:title=""/>
            </v:shape>
            <v:shape id="_x0000_s1162" type="#_x0000_t75" style="position:absolute;left:200;top:2280;width:880;height:660">
              <v:imagedata r:id="rId14" o:title=""/>
            </v:shape>
            <v:shape id="_x0000_s1163" type="#_x0000_t75" style="position:absolute;left:700;top:2800;width:12960;height:60">
              <v:imagedata r:id="rId15" o:title=""/>
            </v:shape>
            <v:shape id="_x0000_s1164" style="position:absolute;left:9250;top:2570;width:4420;height:640" coordorigin="9250,2570" coordsize="4420,640" path="m9250,2570r4420,l13670,3210r-4420,l9250,2570xe" filled="f" strokeweight="3pt">
              <v:path arrowok="t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0" w:line="280" w:lineRule="exact"/>
        <w:rPr>
          <w:sz w:val="28"/>
          <w:szCs w:val="28"/>
          <w:lang w:val="es-ES"/>
        </w:rPr>
      </w:pPr>
    </w:p>
    <w:p w:rsidR="007261D1" w:rsidRPr="00547901" w:rsidRDefault="007261D1">
      <w:pPr>
        <w:spacing w:line="540" w:lineRule="exact"/>
        <w:ind w:left="2207"/>
        <w:rPr>
          <w:rFonts w:ascii="Tahoma" w:hAnsi="Tahoma" w:cs="Tahoma"/>
          <w:sz w:val="48"/>
          <w:szCs w:val="48"/>
          <w:lang w:val="es-ES"/>
        </w:rPr>
      </w:pPr>
      <w:r>
        <w:rPr>
          <w:noProof/>
          <w:lang w:val="es-CL" w:eastAsia="es-CL"/>
        </w:rPr>
        <w:pict>
          <v:group id="_x0000_s1165" style="position:absolute;left:0;text-align:left;margin-left:133.5pt;margin-top:-6pt;width:436pt;height:39pt;z-index:-251672576;mso-position-horizontal-relative:page" coordorigin="2670,-120" coordsize="8720,780">
            <v:shape id="_x0000_s1166" style="position:absolute;left:2670;top:-120;width:8720;height:780" coordorigin="2670,-120" coordsize="8720,780" path="m2670,-120r8720,l11390,660r-8720,l2670,-120xe" filled="f" strokeweight="3pt">
              <v:path arrowok="t"/>
            </v:shape>
            <w10:wrap anchorx="page"/>
          </v:group>
        </w:pict>
      </w:r>
      <w:r>
        <w:rPr>
          <w:noProof/>
          <w:lang w:val="es-CL" w:eastAsia="es-CL"/>
        </w:rPr>
        <w:pict>
          <v:shape id="_x0000_s1167" type="#_x0000_t202" style="position:absolute;left:0;text-align:left;margin-left:33pt;margin-top:78pt;width:43pt;height:83pt;z-index:-2516715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  <w:r w:rsidRPr="00547901">
        <w:rPr>
          <w:rFonts w:ascii="Tahoma" w:hAnsi="Tahoma" w:cs="Tahoma"/>
          <w:b/>
          <w:position w:val="-3"/>
          <w:sz w:val="48"/>
          <w:szCs w:val="48"/>
          <w:lang w:val="es-ES"/>
        </w:rPr>
        <w:t>ESTADOS con  costas</w:t>
      </w:r>
      <w:r w:rsidRPr="00547901">
        <w:rPr>
          <w:rFonts w:ascii="Tahoma" w:hAnsi="Tahoma" w:cs="Tahoma"/>
          <w:b/>
          <w:spacing w:val="140"/>
          <w:position w:val="-3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48"/>
          <w:szCs w:val="48"/>
          <w:lang w:val="es-ES"/>
        </w:rPr>
        <w:t>adyacentes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4" w:line="260" w:lineRule="exact"/>
        <w:rPr>
          <w:sz w:val="26"/>
          <w:szCs w:val="26"/>
          <w:lang w:val="es-ES"/>
        </w:rPr>
      </w:pPr>
    </w:p>
    <w:p w:rsidR="007261D1" w:rsidRPr="00547901" w:rsidRDefault="007261D1">
      <w:pPr>
        <w:spacing w:line="420" w:lineRule="exact"/>
        <w:ind w:right="105"/>
        <w:jc w:val="right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Ej:  Uruguay - Brasil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3" w:line="260" w:lineRule="exact"/>
        <w:rPr>
          <w:sz w:val="26"/>
          <w:szCs w:val="26"/>
          <w:lang w:val="es-ES"/>
        </w:rPr>
      </w:pPr>
    </w:p>
    <w:p w:rsidR="007261D1" w:rsidRPr="00547901" w:rsidRDefault="007261D1">
      <w:pPr>
        <w:spacing w:line="540" w:lineRule="exact"/>
        <w:ind w:left="1610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Tahoma" w:hAnsi="Tahoma" w:cs="Tahoma"/>
          <w:b/>
          <w:position w:val="-1"/>
          <w:sz w:val="48"/>
          <w:szCs w:val="48"/>
          <w:lang w:val="es-ES"/>
        </w:rPr>
        <w:t>Cuando las costas de dos Estados son</w:t>
      </w:r>
    </w:p>
    <w:p w:rsidR="007261D1" w:rsidRPr="00547901" w:rsidRDefault="007261D1">
      <w:pPr>
        <w:ind w:left="1610" w:right="478"/>
        <w:rPr>
          <w:rFonts w:ascii="Tahoma" w:hAnsi="Tahoma" w:cs="Tahoma"/>
          <w:sz w:val="48"/>
          <w:szCs w:val="48"/>
          <w:lang w:val="es-ES"/>
        </w:rPr>
        <w:sectPr w:rsidR="007261D1" w:rsidRPr="00547901">
          <w:pgSz w:w="14400" w:h="10800" w:orient="landscape"/>
          <w:pgMar w:top="980" w:right="1340" w:bottom="280" w:left="560" w:header="720" w:footer="720" w:gutter="0"/>
          <w:cols w:space="720"/>
        </w:sectPr>
      </w:pPr>
      <w:r>
        <w:rPr>
          <w:noProof/>
          <w:lang w:val="es-CL" w:eastAsia="es-CL"/>
        </w:rPr>
        <w:pict>
          <v:group id="_x0000_s1168" style="position:absolute;left:0;text-align:left;margin-left:107.3pt;margin-top:198.5pt;width:250.1pt;height:2.35pt;z-index:-251673600;mso-position-horizontal-relative:page" coordorigin="2146,3970" coordsize="5002,47">
            <v:shape id="_x0000_s1169" style="position:absolute;left:2170;top:3994;width:1548;height:0" coordorigin="2170,3994" coordsize="1548,0" path="m3717,3994r-1547,e" filled="f" strokeweight=".83094mm">
              <v:path arrowok="t"/>
            </v:shape>
            <v:shape id="_x0000_s1170" style="position:absolute;left:2170;top:3994;width:1548;height:0" coordorigin="2170,3994" coordsize="1548,0" path="m2170,3994r1547,e" filled="f" strokeweight=".83094mm">
              <v:path arrowok="t"/>
            </v:shape>
            <v:shape id="_x0000_s1171" style="position:absolute;left:3717;top:3994;width:3407;height:0" coordorigin="3717,3994" coordsize="3407,0" path="m7124,3994r-3407,e" filled="f" strokecolor="red" strokeweight=".83094mm">
              <v:path arrowok="t"/>
            </v:shape>
            <v:shape id="_x0000_s1172" style="position:absolute;left:3717;top:3994;width:3407;height:0" coordorigin="3717,3994" coordsize="3407,0" path="m3717,3994r3407,e" filled="f" strokecolor="red" strokeweight=".83094mm">
              <v:path arrowok="t"/>
            </v:shape>
            <w10:wrap anchorx="page"/>
          </v:group>
        </w:pict>
      </w:r>
      <w:r w:rsidRPr="00547901">
        <w:rPr>
          <w:rFonts w:ascii="Tahoma" w:hAnsi="Tahoma" w:cs="Tahoma"/>
          <w:b/>
          <w:sz w:val="48"/>
          <w:szCs w:val="48"/>
          <w:lang w:val="es-ES"/>
        </w:rPr>
        <w:t xml:space="preserve">adyacentes o se hallen situadas frente a frente, ninguno de dichos Estados tiene derecho, salvo </w:t>
      </w:r>
      <w:r w:rsidRPr="00547901">
        <w:rPr>
          <w:rFonts w:ascii="Tahoma" w:hAnsi="Tahoma" w:cs="Tahoma"/>
          <w:b/>
          <w:color w:val="FF0000"/>
          <w:sz w:val="48"/>
          <w:szCs w:val="48"/>
          <w:u w:val="thick" w:color="FF0000"/>
          <w:lang w:val="es-ES"/>
        </w:rPr>
        <w:t>acuerdo</w:t>
      </w:r>
      <w:r w:rsidRPr="00547901">
        <w:rPr>
          <w:rFonts w:ascii="Tahoma" w:hAnsi="Tahoma" w:cs="Tahoma"/>
          <w:b/>
          <w:color w:val="FF0000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48"/>
          <w:szCs w:val="48"/>
          <w:lang w:val="es-ES"/>
        </w:rPr>
        <w:t xml:space="preserve">en contrario, a extender su </w:t>
      </w:r>
      <w:r w:rsidRPr="00547901">
        <w:rPr>
          <w:rFonts w:ascii="Tahoma" w:hAnsi="Tahoma" w:cs="Tahoma"/>
          <w:b/>
          <w:color w:val="000000"/>
          <w:sz w:val="48"/>
          <w:szCs w:val="48"/>
          <w:u w:val="thick" w:color="000000"/>
          <w:lang w:val="es-ES"/>
        </w:rPr>
        <w:t>mar territorial más allá de una</w:t>
      </w:r>
      <w:r w:rsidRPr="00547901">
        <w:rPr>
          <w:rFonts w:ascii="Tahoma" w:hAnsi="Tahoma" w:cs="Tahoma"/>
          <w:b/>
          <w:color w:val="000000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48"/>
          <w:szCs w:val="48"/>
          <w:u w:val="thick" w:color="000000"/>
          <w:lang w:val="es-ES"/>
        </w:rPr>
        <w:t>línea media cuyos puntos sean</w:t>
      </w:r>
      <w:r w:rsidRPr="00547901">
        <w:rPr>
          <w:rFonts w:ascii="Tahoma" w:hAnsi="Tahoma" w:cs="Tahoma"/>
          <w:b/>
          <w:color w:val="000000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48"/>
          <w:szCs w:val="48"/>
          <w:u w:val="thick" w:color="000000"/>
          <w:lang w:val="es-ES"/>
        </w:rPr>
        <w:t>equidistantes de los puntos más próximos</w:t>
      </w:r>
      <w:r w:rsidRPr="00547901">
        <w:rPr>
          <w:rFonts w:ascii="Tahoma" w:hAnsi="Tahoma" w:cs="Tahoma"/>
          <w:b/>
          <w:color w:val="000000"/>
          <w:sz w:val="48"/>
          <w:szCs w:val="48"/>
          <w:lang w:val="es-ES"/>
        </w:rPr>
        <w:t xml:space="preserve"> de las </w:t>
      </w:r>
      <w:r w:rsidRPr="00547901">
        <w:rPr>
          <w:rFonts w:ascii="Tahoma" w:hAnsi="Tahoma" w:cs="Tahoma"/>
          <w:b/>
          <w:color w:val="FF0000"/>
          <w:sz w:val="48"/>
          <w:szCs w:val="48"/>
          <w:lang w:val="es-ES"/>
        </w:rPr>
        <w:t xml:space="preserve">líneas de base </w:t>
      </w:r>
      <w:r w:rsidRPr="00547901">
        <w:rPr>
          <w:rFonts w:ascii="Tahoma" w:hAnsi="Tahoma" w:cs="Tahoma"/>
          <w:b/>
          <w:color w:val="000000"/>
          <w:sz w:val="48"/>
          <w:szCs w:val="48"/>
          <w:lang w:val="es-ES"/>
        </w:rPr>
        <w:t>a partir de las cuales se mida la anchura del mar territorial de cada uno de dichos Estados.</w:t>
      </w:r>
    </w:p>
    <w:p w:rsidR="007261D1" w:rsidRPr="00547901" w:rsidRDefault="007261D1">
      <w:pPr>
        <w:spacing w:before="6" w:line="160" w:lineRule="exact"/>
        <w:rPr>
          <w:sz w:val="16"/>
          <w:szCs w:val="16"/>
          <w:lang w:val="es-ES"/>
        </w:rPr>
      </w:pPr>
      <w:r>
        <w:rPr>
          <w:noProof/>
          <w:lang w:val="es-CL" w:eastAsia="es-CL"/>
        </w:rPr>
        <w:pict>
          <v:group id="_x0000_s1173" style="position:absolute;margin-left:0;margin-top:26.25pt;width:10in;height:513.75pt;z-index:-251669504;mso-position-horizontal-relative:page;mso-position-vertical-relative:page" coordorigin=",525" coordsize="14400,10275">
            <v:shape id="_x0000_s1174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175" type="#_x0000_t75" style="position:absolute;left:1260;top:1740;width:520;height:740">
              <v:imagedata r:id="rId12" o:title=""/>
            </v:shape>
            <v:shape id="_x0000_s1176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177" type="#_x0000_t75" style="position:absolute;left:1440;top:2400;width:580;height:740">
              <v:imagedata r:id="rId13" o:title=""/>
            </v:shape>
            <v:shape id="_x0000_s1178" type="#_x0000_t75" style="position:absolute;left:200;top:2280;width:880;height:660">
              <v:imagedata r:id="rId14" o:title=""/>
            </v:shape>
            <v:shape id="_x0000_s1179" style="position:absolute;left:1230;top:2090;width:0;height:1130" coordorigin="1230,2090" coordsize="0,1130" path="m1230,2090r,1130e" filled="f" strokecolor="#1b1c1b" strokeweight="3.1pt">
              <v:path arrowok="t"/>
            </v:shape>
            <v:shape id="_x0000_s1180" type="#_x0000_t75" style="position:absolute;left:700;top:2800;width:12960;height:60">
              <v:imagedata r:id="rId15" o:title=""/>
            </v:shape>
            <v:shape id="_x0000_s1181" type="#_x0000_t75" style="position:absolute;top:525;width:14400;height:10275">
              <v:imagedata r:id="rId18" o:title=""/>
            </v:shape>
            <v:shape id="_x0000_s1182" style="position:absolute;left:6070;top:4840;width:0;height:1580" coordorigin="6070,4840" coordsize="0,1580" path="m6070,4840r,1580e" filled="f" strokeweight="5pt">
              <v:path arrowok="t"/>
            </v:shape>
            <v:shape id="_x0000_s1183" style="position:absolute;left:9350;top:4380;width:0;height:3620" coordorigin="9350,4380" coordsize="0,3620" path="m9350,4380r,3620e" filled="f" strokecolor="red" strokeweight="5pt">
              <v:path arrowok="t"/>
            </v:shape>
            <v:shape id="_x0000_s1184" style="position:absolute;left:3000;top:4730;width:6240;height:0" coordorigin="3000,4730" coordsize="6240,0" path="m3000,4730r6240,e" filled="f" strokeweight="3pt">
              <v:path arrowok="t"/>
            </v:shape>
            <v:shape id="_x0000_s1185" style="position:absolute;left:1980;top:3020;width:2160;height:460" coordorigin="1980,3020" coordsize="2160,460" path="m1980,3020r,460l4140,3480r,-460l1980,3020xe" fillcolor="#fefffe" stroked="f">
              <v:path arrowok="t"/>
            </v:shape>
            <v:shape id="_x0000_s1186" style="position:absolute;left:1980;top:3020;width:2160;height:460" coordorigin="1980,3020" coordsize="2160,460" path="m1980,3020r2160,l4140,3480r-2160,l1980,3020xe" filled="f" strokeweight="2pt">
              <v:path arrowok="t"/>
            </v:shape>
            <v:shape id="_x0000_s1187" style="position:absolute;left:3240;top:4840;width:2260;height:220" coordorigin="3240,4840" coordsize="2260,220" path="m3240,4840r,220l5500,5060r,-220l3240,4840xe" fillcolor="#55fed2" stroked="f">
              <v:path arrowok="t"/>
            </v:shape>
            <v:shape id="_x0000_s1188" style="position:absolute;left:4590;top:4840;width:0;height:1580" coordorigin="4590,4840" coordsize="0,1580" path="m4590,4840r,1580e" filled="f" strokeweight="3pt">
              <v:path arrowok="t"/>
            </v:shape>
            <v:shape id="_x0000_s1189" style="position:absolute;left:4600;top:6647;width:1580;height:1013" coordorigin="4600,6647" coordsize="1580,1013" path="m5386,6647r-256,253l5260,6900r,100l4600,7000r,660l6180,7660r,-660l5520,7000r,-100l5641,6900,5386,6647xe" fillcolor="red" stroked="f">
              <v:path arrowok="t"/>
            </v:shape>
            <v:shape id="_x0000_s1190" style="position:absolute;left:2891;top:7781;width:3175;height:680" coordorigin="2891,7781" coordsize="3175,680" path="m6066,7781r,33l6065,7845r-3,60l6058,7960r-10,70l6035,8082r-26,38l4558,8120r-5,2l4542,8133r-9,23l4528,8170r-4,17l4520,8207r-3,21l4513,8251r-3,24l4508,8302r-2,27l4504,8358r-1,30l4502,8419r-1,32l4501,8462r,-32l4499,8368r-4,-58l4490,8259r-10,-66l4462,8136r-17,-16l2948,8120r-6,-2l2932,8107r-5,-10l2922,8084r-4,-14l2914,8053r-4,-20l2906,8012r-3,-23l2900,7964r-3,-26l2895,7910r-2,-29l2892,7851r-1,-32l2891,7787r,-6e" filled="f" strokecolor="red" strokeweight="6pt">
              <v:path arrowok="t"/>
            </v:shape>
            <v:shape id="_x0000_s1191" style="position:absolute;left:3570;top:8570;width:1860;height:640" coordorigin="3570,8570" coordsize="1860,640" path="m3570,8570r,640l5430,9210r,-640l3570,8570xe" fillcolor="#fefffe" stroked="f">
              <v:path arrowok="t"/>
            </v:shape>
            <v:shape id="_x0000_s1192" style="position:absolute;left:3570;top:8570;width:1860;height:640" coordorigin="3570,8570" coordsize="1860,640" path="m3570,8570r1860,l5430,9210r-1860,l3570,8570xe" filled="f" strokeweight="3pt">
              <v:path arrowok="t"/>
            </v:shape>
            <v:shape id="_x0000_s1193" style="position:absolute;left:730;top:1210;width:6240;height:880" coordorigin="730,1210" coordsize="6240,880" path="m730,1210r,880l6970,2090r,-880l730,1210xe" fillcolor="#fefffe" stroked="f">
              <v:path arrowok="t"/>
            </v:shape>
            <v:shape id="_x0000_s1194" style="position:absolute;left:730;top:1210;width:6240;height:880" coordorigin="730,1210" coordsize="6240,880" path="m730,1210r6240,l6970,2090r-6240,l730,121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shape id="_x0000_s1195" type="#_x0000_t202" style="position:absolute;margin-left:33.2pt;margin-top:60.5pt;width:315.3pt;height:44pt;z-index:-251670528;mso-position-horizontal-relative:page;mso-position-vertical-relative:page" filled="f" stroked="f">
            <v:textbox inset="0,0,0,0">
              <w:txbxContent>
                <w:p w:rsidR="007261D1" w:rsidRPr="00547901" w:rsidRDefault="007261D1">
                  <w:pPr>
                    <w:spacing w:line="400" w:lineRule="exact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color w:val="3333CB"/>
                      <w:position w:val="-1"/>
                      <w:sz w:val="36"/>
                      <w:szCs w:val="36"/>
                      <w:lang w:val="es-ES"/>
                    </w:rPr>
                    <w:t>Delim</w:t>
                  </w:r>
                  <w:r w:rsidRPr="00547901">
                    <w:rPr>
                      <w:rFonts w:ascii="Tahoma" w:hAnsi="Tahoma" w:cs="Tahoma"/>
                      <w:color w:val="3333CB"/>
                      <w:spacing w:val="1"/>
                      <w:position w:val="-1"/>
                      <w:sz w:val="36"/>
                      <w:szCs w:val="36"/>
                      <w:lang w:val="es-ES"/>
                    </w:rPr>
                    <w:t>i</w:t>
                  </w:r>
                  <w:r w:rsidRPr="00547901">
                    <w:rPr>
                      <w:rFonts w:ascii="Tahoma" w:hAnsi="Tahoma" w:cs="Tahoma"/>
                      <w:color w:val="3333CB"/>
                      <w:position w:val="-1"/>
                      <w:sz w:val="36"/>
                      <w:szCs w:val="36"/>
                      <w:lang w:val="es-ES"/>
                    </w:rPr>
                    <w:t>tación de los espacios marítimos</w:t>
                  </w:r>
                </w:p>
                <w:p w:rsidR="007261D1" w:rsidRPr="00547901" w:rsidRDefault="007261D1">
                  <w:pPr>
                    <w:spacing w:before="5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color w:val="3333CB"/>
                      <w:sz w:val="36"/>
                      <w:szCs w:val="36"/>
                      <w:lang w:val="es-ES"/>
                    </w:rPr>
                    <w:t>CONVEMAR 1982</w:t>
                  </w:r>
                </w:p>
              </w:txbxContent>
            </v:textbox>
            <w10:wrap anchorx="page" anchory="page"/>
          </v:shape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620" w:lineRule="exact"/>
        <w:ind w:left="623"/>
        <w:rPr>
          <w:rFonts w:ascii="Tahoma" w:hAnsi="Tahoma" w:cs="Tahoma"/>
          <w:sz w:val="56"/>
          <w:szCs w:val="56"/>
          <w:lang w:val="es-ES"/>
        </w:rPr>
      </w:pPr>
      <w:r w:rsidRPr="00547901">
        <w:rPr>
          <w:rFonts w:ascii="Tahoma" w:hAnsi="Tahoma" w:cs="Tahoma"/>
          <w:b/>
          <w:position w:val="-3"/>
          <w:sz w:val="56"/>
          <w:szCs w:val="56"/>
          <w:lang w:val="es-ES"/>
        </w:rPr>
        <w:t>Zona Contigua</w:t>
      </w:r>
    </w:p>
    <w:p w:rsidR="007261D1" w:rsidRPr="00547901" w:rsidRDefault="007261D1">
      <w:pPr>
        <w:spacing w:before="10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9" w:line="280" w:lineRule="exact"/>
        <w:ind w:left="869"/>
        <w:rPr>
          <w:rFonts w:ascii="Tahoma" w:hAnsi="Tahoma" w:cs="Tahoma"/>
          <w:sz w:val="24"/>
          <w:szCs w:val="24"/>
          <w:lang w:val="es-ES"/>
        </w:rPr>
      </w:pPr>
      <w:r w:rsidRPr="00547901">
        <w:rPr>
          <w:rFonts w:ascii="Tahoma" w:hAnsi="Tahoma" w:cs="Tahoma"/>
          <w:b/>
          <w:position w:val="-2"/>
          <w:sz w:val="24"/>
          <w:szCs w:val="24"/>
          <w:lang w:val="es-ES"/>
        </w:rPr>
        <w:t>Linea de base</w:t>
      </w:r>
    </w:p>
    <w:p w:rsidR="007261D1" w:rsidRPr="00547901" w:rsidRDefault="007261D1">
      <w:pPr>
        <w:spacing w:before="2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25"/>
        <w:ind w:left="1876"/>
        <w:rPr>
          <w:rFonts w:ascii="Tahoma" w:hAnsi="Tahoma" w:cs="Tahoma"/>
          <w:lang w:val="es-ES"/>
        </w:rPr>
      </w:pPr>
      <w:r w:rsidRPr="00547901">
        <w:rPr>
          <w:rFonts w:ascii="Tahoma" w:hAnsi="Tahoma" w:cs="Tahoma"/>
          <w:b/>
          <w:lang w:val="es-ES"/>
        </w:rPr>
        <w:t xml:space="preserve">12 MILLAS       </w:t>
      </w:r>
      <w:r w:rsidRPr="00547901">
        <w:rPr>
          <w:rFonts w:ascii="Tahoma" w:hAnsi="Tahoma" w:cs="Tahoma"/>
          <w:b/>
          <w:spacing w:val="39"/>
          <w:lang w:val="es-ES"/>
        </w:rPr>
        <w:t xml:space="preserve"> </w:t>
      </w:r>
      <w:r w:rsidRPr="00547901">
        <w:rPr>
          <w:rFonts w:ascii="Tahoma" w:hAnsi="Tahoma" w:cs="Tahoma"/>
          <w:b/>
          <w:lang w:val="es-ES"/>
        </w:rPr>
        <w:t>12 MILLAS</w:t>
      </w:r>
    </w:p>
    <w:p w:rsidR="007261D1" w:rsidRPr="00547901" w:rsidRDefault="007261D1">
      <w:pPr>
        <w:spacing w:before="6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420" w:lineRule="exact"/>
        <w:ind w:left="3757" w:right="6825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ZC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2" w:line="200" w:lineRule="exact"/>
        <w:rPr>
          <w:lang w:val="es-ES"/>
        </w:rPr>
      </w:pPr>
    </w:p>
    <w:p w:rsidR="007261D1" w:rsidRPr="00547901" w:rsidRDefault="007261D1">
      <w:pPr>
        <w:spacing w:line="420" w:lineRule="exact"/>
        <w:ind w:left="2473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color w:val="FF0000"/>
          <w:position w:val="-2"/>
          <w:sz w:val="36"/>
          <w:szCs w:val="36"/>
          <w:lang w:val="es-ES"/>
        </w:rPr>
        <w:t>24 millas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8" w:line="280" w:lineRule="exact"/>
        <w:rPr>
          <w:sz w:val="28"/>
          <w:szCs w:val="28"/>
          <w:lang w:val="es-ES"/>
        </w:rPr>
      </w:pPr>
    </w:p>
    <w:p w:rsidR="007261D1" w:rsidRPr="00547901" w:rsidRDefault="007261D1">
      <w:pPr>
        <w:spacing w:line="400" w:lineRule="exact"/>
        <w:ind w:left="110"/>
        <w:rPr>
          <w:rFonts w:ascii="Arial" w:hAnsi="Arial" w:cs="Arial"/>
          <w:sz w:val="36"/>
          <w:szCs w:val="36"/>
          <w:lang w:val="es-ES"/>
        </w:rPr>
        <w:sectPr w:rsidR="007261D1" w:rsidRPr="00547901">
          <w:pgSz w:w="14400" w:h="10800" w:orient="landscape"/>
          <w:pgMar w:top="980" w:right="2060" w:bottom="0" w:left="1200" w:header="720" w:footer="720" w:gutter="0"/>
          <w:cols w:space="720"/>
        </w:sectPr>
      </w:pPr>
      <w:r w:rsidRPr="00547901">
        <w:rPr>
          <w:rFonts w:ascii="Arial" w:hAnsi="Arial" w:cs="Arial"/>
          <w:position w:val="-1"/>
          <w:sz w:val="36"/>
          <w:szCs w:val="36"/>
          <w:lang w:val="es-ES"/>
        </w:rPr>
        <w:t>Lic. Graciela</w:t>
      </w:r>
      <w:r w:rsidRPr="00547901">
        <w:rPr>
          <w:rFonts w:ascii="Arial" w:hAnsi="Arial" w:cs="Arial"/>
          <w:spacing w:val="-19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position w:val="-1"/>
          <w:sz w:val="36"/>
          <w:szCs w:val="36"/>
          <w:lang w:val="es-ES"/>
        </w:rPr>
        <w:t>Aguilar</w:t>
      </w:r>
    </w:p>
    <w:p w:rsidR="007261D1" w:rsidRPr="00547901" w:rsidRDefault="007261D1">
      <w:pPr>
        <w:spacing w:line="760" w:lineRule="exact"/>
        <w:ind w:left="2887" w:right="-116"/>
        <w:rPr>
          <w:rFonts w:ascii="Tahoma" w:hAnsi="Tahoma" w:cs="Tahoma"/>
          <w:sz w:val="64"/>
          <w:szCs w:val="64"/>
          <w:lang w:val="es-ES"/>
        </w:rPr>
      </w:pPr>
      <w:r w:rsidRPr="00547901">
        <w:rPr>
          <w:rFonts w:ascii="Tahoma" w:hAnsi="Tahoma" w:cs="Tahoma"/>
          <w:b/>
          <w:position w:val="-3"/>
          <w:sz w:val="64"/>
          <w:szCs w:val="64"/>
          <w:lang w:val="es-ES"/>
        </w:rPr>
        <w:t>ZONA</w:t>
      </w:r>
      <w:r w:rsidRPr="00547901">
        <w:rPr>
          <w:rFonts w:ascii="Tahoma" w:hAnsi="Tahoma" w:cs="Tahoma"/>
          <w:b/>
          <w:spacing w:val="187"/>
          <w:position w:val="-3"/>
          <w:sz w:val="64"/>
          <w:szCs w:val="64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64"/>
          <w:szCs w:val="64"/>
          <w:lang w:val="es-ES"/>
        </w:rPr>
        <w:t>CONTIGUA</w:t>
      </w:r>
    </w:p>
    <w:p w:rsidR="007261D1" w:rsidRPr="00547901" w:rsidRDefault="007261D1">
      <w:pPr>
        <w:spacing w:before="1" w:line="100" w:lineRule="exact"/>
        <w:rPr>
          <w:sz w:val="11"/>
          <w:szCs w:val="11"/>
          <w:lang w:val="es-ES"/>
        </w:rPr>
      </w:pPr>
      <w:r w:rsidRPr="00547901">
        <w:rPr>
          <w:lang w:val="es-ES"/>
        </w:rPr>
        <w:br w:type="column"/>
      </w:r>
    </w:p>
    <w:p w:rsidR="007261D1" w:rsidRPr="00547901" w:rsidRDefault="007261D1">
      <w:pPr>
        <w:spacing w:line="640" w:lineRule="exact"/>
        <w:rPr>
          <w:rFonts w:ascii="Tahoma" w:hAnsi="Tahoma" w:cs="Tahoma"/>
          <w:sz w:val="56"/>
          <w:szCs w:val="56"/>
          <w:lang w:val="es-ES"/>
        </w:rPr>
        <w:sectPr w:rsidR="007261D1" w:rsidRPr="00547901">
          <w:pgSz w:w="14400" w:h="10800" w:orient="landscape"/>
          <w:pgMar w:top="520" w:right="1640" w:bottom="280" w:left="560" w:header="720" w:footer="720" w:gutter="0"/>
          <w:cols w:num="2" w:space="720" w:equalWidth="0">
            <w:col w:w="8587" w:space="1217"/>
            <w:col w:w="2396"/>
          </w:cols>
        </w:sectPr>
      </w:pPr>
      <w:r w:rsidRPr="00547901">
        <w:rPr>
          <w:rFonts w:ascii="Tahoma" w:hAnsi="Tahoma" w:cs="Tahoma"/>
          <w:b/>
          <w:position w:val="-4"/>
          <w:sz w:val="56"/>
          <w:szCs w:val="56"/>
          <w:lang w:val="es-ES"/>
        </w:rPr>
        <w:t>Art.33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196" style="position:absolute;margin-left:513.5pt;margin-top:26.5pt;width:113pt;height:44pt;z-index:-251665408;mso-position-horizontal-relative:page;mso-position-vertical-relative:page" coordorigin="10270,530" coordsize="2260,880">
            <v:shape id="_x0000_s1197" style="position:absolute;left:10270;top:530;width:2260;height:880" coordorigin="10270,530" coordsize="2260,880" path="m10270,530r2260,l12530,1410r-2260,l10270,53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198" style="position:absolute;margin-left:87.5pt;margin-top:349.5pt;width:550pt;height:164pt;z-index:-251666432;mso-position-horizontal-relative:page;mso-position-vertical-relative:page" coordorigin="1750,6990" coordsize="11000,3280">
            <v:shape id="_x0000_s1199" style="position:absolute;left:1750;top:6990;width:11000;height:3280" coordorigin="1750,6990" coordsize="11000,3280" path="m1750,6990r11000,l12750,10270r-11000,l1750,699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200" style="position:absolute;margin-left:167.5pt;margin-top:20.5pt;width:305pt;height:49pt;z-index:-251667456;mso-position-horizontal-relative:page;mso-position-vertical-relative:page" coordorigin="3350,410" coordsize="6100,980">
            <v:shape id="_x0000_s1201" style="position:absolute;left:3350;top:410;width:6100;height:980" coordorigin="3350,410" coordsize="6100,980" path="m3350,410r6100,l9450,1390r-6100,l3350,41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202" style="position:absolute;margin-left:10pt;margin-top:87pt;width:673pt;height:114pt;z-index:-251668480;mso-position-horizontal-relative:page;mso-position-vertical-relative:page" coordorigin="200,1740" coordsize="13460,2280">
            <v:shape id="_x0000_s1203" type="#_x0000_t75" style="position:absolute;left:1260;top:1740;width:520;height:740">
              <v:imagedata r:id="rId12" o:title=""/>
            </v:shape>
            <v:shape id="_x0000_s1204" type="#_x0000_t75" style="position:absolute;left:1440;top:2400;width:580;height:740">
              <v:imagedata r:id="rId13" o:title=""/>
            </v:shape>
            <v:shape id="_x0000_s1205" type="#_x0000_t75" style="position:absolute;left:200;top:2280;width:880;height:660">
              <v:imagedata r:id="rId14" o:title=""/>
            </v:shape>
            <v:shape id="_x0000_s1206" type="#_x0000_t75" style="position:absolute;left:700;top:2800;width:12960;height:60">
              <v:imagedata r:id="rId15" o:title=""/>
            </v:shape>
            <v:shape id="_x0000_s1207" style="position:absolute;left:1760;top:1880;width:11000;height:2120" coordorigin="1760,1880" coordsize="11000,2120" path="m1760,1880r,2120l12760,4000r,-2120l1760,1880xe" fillcolor="#fefffe" stroked="f">
              <v:path arrowok="t"/>
            </v:shape>
            <v:shape id="_x0000_s1208" style="position:absolute;left:1760;top:1880;width:11000;height:2120" coordorigin="1760,1880" coordsize="11000,2120" path="m1760,1880r11000,l12760,4000r-11000,l1760,1880xe" filled="f" strokeweight="2pt">
              <v:path arrowok="t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8" w:line="280" w:lineRule="exact"/>
        <w:rPr>
          <w:sz w:val="28"/>
          <w:szCs w:val="28"/>
          <w:lang w:val="es-ES"/>
        </w:rPr>
      </w:pPr>
    </w:p>
    <w:p w:rsidR="007261D1" w:rsidRPr="00547901" w:rsidRDefault="007261D1">
      <w:pPr>
        <w:spacing w:before="7" w:line="480" w:lineRule="exact"/>
        <w:ind w:left="1292" w:right="32"/>
        <w:rPr>
          <w:rFonts w:ascii="Tahoma" w:hAnsi="Tahoma" w:cs="Tahoma"/>
          <w:sz w:val="40"/>
          <w:szCs w:val="40"/>
          <w:lang w:val="es-ES"/>
        </w:rPr>
      </w:pPr>
      <w:r>
        <w:rPr>
          <w:noProof/>
          <w:lang w:val="es-CL" w:eastAsia="es-CL"/>
        </w:rPr>
        <w:pict>
          <v:shape id="_x0000_s1209" type="#_x0000_t202" style="position:absolute;left:0;text-align:left;margin-left:33pt;margin-top:-21.3pt;width:43pt;height:83pt;z-index:-2516643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 w:rsidRPr="00547901">
        <w:rPr>
          <w:rFonts w:ascii="Tahoma" w:hAnsi="Tahoma" w:cs="Tahoma"/>
          <w:b/>
          <w:sz w:val="40"/>
          <w:szCs w:val="40"/>
          <w:lang w:val="es-ES"/>
        </w:rPr>
        <w:t xml:space="preserve">La Zona Contigua </w:t>
      </w:r>
      <w:r>
        <w:rPr>
          <w:rFonts w:ascii="Tahoma" w:hAnsi="Tahoma" w:cs="Tahoma"/>
          <w:b/>
          <w:sz w:val="40"/>
          <w:szCs w:val="40"/>
          <w:lang w:val="es-ES"/>
        </w:rPr>
        <w:t>no podrá extenderse</w:t>
      </w:r>
      <w:r w:rsidRPr="00547901">
        <w:rPr>
          <w:rFonts w:ascii="Tahoma" w:hAnsi="Tahoma" w:cs="Tahoma"/>
          <w:b/>
          <w:color w:val="000000"/>
          <w:sz w:val="40"/>
          <w:szCs w:val="40"/>
          <w:lang w:val="es-ES"/>
        </w:rPr>
        <w:t xml:space="preserve">, </w:t>
      </w:r>
      <w:r>
        <w:rPr>
          <w:rFonts w:ascii="Tahoma" w:hAnsi="Tahoma" w:cs="Tahoma"/>
          <w:b/>
          <w:color w:val="000000"/>
          <w:sz w:val="40"/>
          <w:szCs w:val="40"/>
          <w:lang w:val="es-ES"/>
        </w:rPr>
        <w:t xml:space="preserve">mas allá de </w:t>
      </w:r>
      <w:r w:rsidRPr="00547901">
        <w:rPr>
          <w:rFonts w:ascii="Tahoma" w:hAnsi="Tahoma" w:cs="Tahoma"/>
          <w:b/>
          <w:color w:val="000000"/>
          <w:sz w:val="40"/>
          <w:szCs w:val="40"/>
          <w:lang w:val="es-ES"/>
        </w:rPr>
        <w:t xml:space="preserve">24 </w:t>
      </w:r>
      <w:r w:rsidRPr="00547901">
        <w:rPr>
          <w:rFonts w:ascii="Tahoma" w:hAnsi="Tahoma" w:cs="Tahoma"/>
          <w:b/>
          <w:color w:val="FF0000"/>
          <w:sz w:val="40"/>
          <w:szCs w:val="40"/>
          <w:u w:val="thick" w:color="FF0000"/>
          <w:lang w:val="es-ES"/>
        </w:rPr>
        <w:t>millas marinas</w:t>
      </w:r>
      <w:r w:rsidRPr="00547901">
        <w:rPr>
          <w:rFonts w:ascii="Tahoma" w:hAnsi="Tahoma" w:cs="Tahoma"/>
          <w:b/>
          <w:color w:val="FF0000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40"/>
          <w:szCs w:val="40"/>
          <w:lang w:val="es-ES"/>
        </w:rPr>
        <w:t xml:space="preserve">contadas desde la </w:t>
      </w:r>
      <w:r w:rsidRPr="00547901">
        <w:rPr>
          <w:rFonts w:ascii="Tahoma" w:hAnsi="Tahoma" w:cs="Tahoma"/>
          <w:b/>
          <w:color w:val="FF0000"/>
          <w:sz w:val="40"/>
          <w:szCs w:val="40"/>
          <w:u w:val="thick" w:color="FF0000"/>
          <w:lang w:val="es-ES"/>
        </w:rPr>
        <w:t>línea de base</w:t>
      </w:r>
      <w:r w:rsidRPr="00547901">
        <w:rPr>
          <w:rFonts w:ascii="Tahoma" w:hAnsi="Tahoma" w:cs="Tahoma"/>
          <w:b/>
          <w:color w:val="FF0000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b/>
          <w:color w:val="000000"/>
          <w:sz w:val="40"/>
          <w:szCs w:val="40"/>
          <w:lang w:val="es-ES"/>
        </w:rPr>
        <w:t>a</w:t>
      </w:r>
    </w:p>
    <w:p w:rsidR="007261D1" w:rsidRPr="00547901" w:rsidRDefault="007261D1">
      <w:pPr>
        <w:spacing w:line="440" w:lineRule="exact"/>
        <w:ind w:left="1292"/>
        <w:rPr>
          <w:rFonts w:ascii="Tahoma" w:hAnsi="Tahoma" w:cs="Tahoma"/>
          <w:sz w:val="40"/>
          <w:szCs w:val="40"/>
          <w:lang w:val="es-ES"/>
        </w:rPr>
      </w:pPr>
      <w:r w:rsidRPr="00547901">
        <w:rPr>
          <w:rFonts w:ascii="Tahoma" w:hAnsi="Tahoma" w:cs="Tahoma"/>
          <w:b/>
          <w:position w:val="-2"/>
          <w:sz w:val="40"/>
          <w:szCs w:val="40"/>
          <w:lang w:val="es-ES"/>
        </w:rPr>
        <w:t>partir de la</w:t>
      </w:r>
      <w:r>
        <w:rPr>
          <w:rFonts w:ascii="Tahoma" w:hAnsi="Tahoma" w:cs="Tahoma"/>
          <w:b/>
          <w:position w:val="-2"/>
          <w:sz w:val="40"/>
          <w:szCs w:val="40"/>
          <w:lang w:val="es-ES"/>
        </w:rPr>
        <w:t>s</w:t>
      </w:r>
      <w:r w:rsidRPr="00547901">
        <w:rPr>
          <w:rFonts w:ascii="Tahoma" w:hAnsi="Tahoma" w:cs="Tahoma"/>
          <w:b/>
          <w:position w:val="-2"/>
          <w:sz w:val="40"/>
          <w:szCs w:val="40"/>
          <w:lang w:val="es-ES"/>
        </w:rPr>
        <w:t xml:space="preserve"> cual</w:t>
      </w:r>
      <w:r>
        <w:rPr>
          <w:rFonts w:ascii="Tahoma" w:hAnsi="Tahoma" w:cs="Tahoma"/>
          <w:b/>
          <w:position w:val="-2"/>
          <w:sz w:val="40"/>
          <w:szCs w:val="40"/>
          <w:lang w:val="es-ES"/>
        </w:rPr>
        <w:t>es</w:t>
      </w:r>
      <w:r w:rsidRPr="00547901">
        <w:rPr>
          <w:rFonts w:ascii="Tahoma" w:hAnsi="Tahoma" w:cs="Tahoma"/>
          <w:b/>
          <w:position w:val="-2"/>
          <w:sz w:val="40"/>
          <w:szCs w:val="40"/>
          <w:lang w:val="es-ES"/>
        </w:rPr>
        <w:t xml:space="preserve"> se mide la anchura del </w:t>
      </w:r>
      <w:r w:rsidRPr="00547901">
        <w:rPr>
          <w:rFonts w:ascii="Tahoma" w:hAnsi="Tahoma" w:cs="Tahoma"/>
          <w:b/>
          <w:color w:val="FF0000"/>
          <w:position w:val="-2"/>
          <w:sz w:val="40"/>
          <w:szCs w:val="40"/>
          <w:u w:val="thick" w:color="FF0000"/>
          <w:lang w:val="es-ES"/>
        </w:rPr>
        <w:t>mar territorial</w:t>
      </w:r>
    </w:p>
    <w:p w:rsidR="007261D1" w:rsidRPr="00547901" w:rsidRDefault="007261D1">
      <w:pPr>
        <w:spacing w:before="3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7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540" w:lineRule="exact"/>
        <w:ind w:left="1299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299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2"/>
          <w:sz w:val="36"/>
          <w:szCs w:val="36"/>
          <w:lang w:val="es-ES"/>
        </w:rPr>
        <w:t>➢</w:t>
      </w:r>
      <w:r w:rsidRPr="00547901">
        <w:rPr>
          <w:rFonts w:ascii="MS PMincho" w:hAnsi="MS PMincho" w:cs="MS PMincho"/>
          <w:spacing w:val="73"/>
          <w:position w:val="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Derechos: fiscalización en materia aduanera,</w:t>
      </w:r>
    </w:p>
    <w:p w:rsidR="007261D1" w:rsidRPr="00547901" w:rsidRDefault="007261D1">
      <w:pPr>
        <w:spacing w:line="440" w:lineRule="exact"/>
        <w:ind w:left="1299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PMincho" w:hAnsi="MS PMincho" w:cs="MS PMincho"/>
          <w:position w:val="2"/>
          <w:sz w:val="36"/>
          <w:szCs w:val="36"/>
          <w:lang w:val="es-ES"/>
        </w:rPr>
        <w:t xml:space="preserve">                                                </w:t>
      </w:r>
      <w:r w:rsidRPr="00547901">
        <w:rPr>
          <w:rFonts w:ascii="MS PMincho" w:hAnsi="MS PMincho" w:cs="MS PMincho"/>
          <w:spacing w:val="94"/>
          <w:position w:val="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sanitaria,</w:t>
      </w:r>
    </w:p>
    <w:p w:rsidR="007261D1" w:rsidRPr="00547901" w:rsidRDefault="007261D1">
      <w:pPr>
        <w:spacing w:line="440" w:lineRule="exact"/>
        <w:ind w:left="1299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PMincho" w:hAnsi="MS PMincho" w:cs="MS PMincho"/>
          <w:position w:val="2"/>
          <w:sz w:val="36"/>
          <w:szCs w:val="36"/>
          <w:lang w:val="es-ES"/>
        </w:rPr>
        <w:t xml:space="preserve">                                                </w:t>
      </w:r>
      <w:r w:rsidRPr="00547901">
        <w:rPr>
          <w:rFonts w:ascii="MS PMincho" w:hAnsi="MS PMincho" w:cs="MS PMincho"/>
          <w:spacing w:val="94"/>
          <w:position w:val="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fiscal</w:t>
      </w:r>
    </w:p>
    <w:p w:rsidR="007261D1" w:rsidRPr="00547901" w:rsidRDefault="007261D1">
      <w:pPr>
        <w:spacing w:line="440" w:lineRule="exact"/>
        <w:ind w:left="1299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PMincho" w:hAnsi="MS PMincho" w:cs="MS PMincho"/>
          <w:position w:val="2"/>
          <w:sz w:val="36"/>
          <w:szCs w:val="36"/>
          <w:lang w:val="es-ES"/>
        </w:rPr>
        <w:t xml:space="preserve">                                                </w:t>
      </w:r>
      <w:r w:rsidRPr="00547901">
        <w:rPr>
          <w:rFonts w:ascii="MS PMincho" w:hAnsi="MS PMincho" w:cs="MS PMincho"/>
          <w:spacing w:val="94"/>
          <w:position w:val="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migratoria.</w:t>
      </w:r>
    </w:p>
    <w:p w:rsidR="007261D1" w:rsidRPr="00547901" w:rsidRDefault="007261D1">
      <w:pPr>
        <w:spacing w:before="13" w:line="440" w:lineRule="exact"/>
        <w:ind w:left="1721" w:right="1195" w:hanging="422"/>
        <w:rPr>
          <w:rFonts w:ascii="Tahoma" w:hAnsi="Tahoma" w:cs="Tahoma"/>
          <w:sz w:val="36"/>
          <w:szCs w:val="36"/>
          <w:lang w:val="es-ES"/>
        </w:rPr>
        <w:sectPr w:rsidR="007261D1" w:rsidRPr="00547901">
          <w:type w:val="continuous"/>
          <w:pgSz w:w="14400" w:h="10800" w:orient="landscape"/>
          <w:pgMar w:top="980" w:right="1640" w:bottom="0" w:left="560" w:header="720" w:footer="720" w:gutter="0"/>
          <w:cols w:space="720"/>
        </w:sectPr>
      </w:pPr>
      <w:r w:rsidRPr="00547901">
        <w:rPr>
          <w:rFonts w:ascii="MS Gothic" w:eastAsia="MS Gothic" w:hAnsi="MS Gothic" w:cs="MS Gothic" w:hint="eastAsia"/>
          <w:position w:val="3"/>
          <w:sz w:val="36"/>
          <w:szCs w:val="36"/>
          <w:lang w:val="es-ES"/>
        </w:rPr>
        <w:t>➢</w:t>
      </w:r>
      <w:r w:rsidRPr="00547901">
        <w:rPr>
          <w:rFonts w:ascii="MS PMincho" w:hAnsi="MS PMincho" w:cs="MS PMincho"/>
          <w:spacing w:val="-33"/>
          <w:position w:val="3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Sancionar infracciones relacionadas con los puntos anteriores,  cometidas en su Mar territ</w:t>
      </w:r>
      <w:r w:rsidRPr="00547901">
        <w:rPr>
          <w:rFonts w:ascii="Tahoma" w:hAnsi="Tahoma" w:cs="Tahoma"/>
          <w:b/>
          <w:spacing w:val="1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rial.</w:t>
      </w:r>
    </w:p>
    <w:p w:rsidR="007261D1" w:rsidRPr="00547901" w:rsidRDefault="007261D1">
      <w:pPr>
        <w:spacing w:before="9" w:line="140" w:lineRule="exact"/>
        <w:rPr>
          <w:sz w:val="14"/>
          <w:szCs w:val="14"/>
          <w:lang w:val="es-ES"/>
        </w:rPr>
      </w:pPr>
      <w:r>
        <w:rPr>
          <w:noProof/>
          <w:lang w:val="es-CL" w:eastAsia="es-CL"/>
        </w:rPr>
        <w:pict>
          <v:group id="_x0000_s1210" style="position:absolute;margin-left:0;margin-top:26.25pt;width:10in;height:513.75pt;z-index:-251662336;mso-position-horizontal-relative:page;mso-position-vertical-relative:page" coordorigin=",525" coordsize="14400,10275">
            <v:shape id="_x0000_s1211" style="position:absolute;left:660;top:1990;width:680;height:490" coordorigin="660,1990" coordsize="680,490" path="m660,2480r680,l1340,1990r-680,l660,2480xe" fillcolor="#fece00" stroked="f">
              <v:path arrowok="t"/>
            </v:shape>
            <v:shape id="_x0000_s1212" type="#_x0000_t75" style="position:absolute;left:1260;top:1740;width:520;height:740">
              <v:imagedata r:id="rId12" o:title=""/>
            </v:shape>
            <v:shape id="_x0000_s1213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214" type="#_x0000_t75" style="position:absolute;left:1440;top:2400;width:580;height:740">
              <v:imagedata r:id="rId13" o:title=""/>
            </v:shape>
            <v:shape id="_x0000_s1215" type="#_x0000_t75" style="position:absolute;left:200;top:2280;width:880;height:660">
              <v:imagedata r:id="rId14" o:title=""/>
            </v:shape>
            <v:shape id="_x0000_s1216" style="position:absolute;left:1230;top:1990;width:0;height:1230" coordorigin="1230,1990" coordsize="0,1230" path="m1230,1990r,1230e" filled="f" strokecolor="#1b1c1b" strokeweight="3.1pt">
              <v:path arrowok="t"/>
            </v:shape>
            <v:shape id="_x0000_s1217" type="#_x0000_t75" style="position:absolute;left:700;top:2800;width:12960;height:60">
              <v:imagedata r:id="rId15" o:title=""/>
            </v:shape>
            <v:shape id="_x0000_s1218" type="#_x0000_t75" style="position:absolute;top:525;width:14400;height:10275">
              <v:imagedata r:id="rId18" o:title=""/>
            </v:shape>
            <v:shape id="_x0000_s1219" style="position:absolute;left:6070;top:4840;width:0;height:1580" coordorigin="6070,4840" coordsize="0,1580" path="m6070,4840r,1580e" filled="f" strokeweight="5pt">
              <v:path arrowok="t"/>
            </v:shape>
            <v:shape id="_x0000_s1220" style="position:absolute;left:9350;top:4380;width:0;height:3620" coordorigin="9350,4380" coordsize="0,3620" path="m9350,4380r,3620e" filled="f" strokecolor="red" strokeweight="5pt">
              <v:path arrowok="t"/>
            </v:shape>
            <v:shape id="_x0000_s1221" style="position:absolute;left:3000;top:4730;width:6240;height:0" coordorigin="3000,4730" coordsize="6240,0" path="m3000,4730r6240,e" filled="f" strokeweight="3pt">
              <v:path arrowok="t"/>
            </v:shape>
            <v:shape id="_x0000_s1222" style="position:absolute;left:1980;top:3020;width:2160;height:460" coordorigin="1980,3020" coordsize="2160,460" path="m1980,3020r,460l4140,3480r,-460l1980,3020xe" fillcolor="#fefffe" stroked="f">
              <v:path arrowok="t"/>
            </v:shape>
            <v:shape id="_x0000_s1223" style="position:absolute;left:1980;top:3020;width:2160;height:460" coordorigin="1980,3020" coordsize="2160,460" path="m1980,3020r2160,l4140,3480r-2160,l1980,3020xe" filled="f" strokeweight="2pt">
              <v:path arrowok="t"/>
            </v:shape>
            <v:shape id="_x0000_s1224" style="position:absolute;left:3240;top:4840;width:2260;height:220" coordorigin="3240,4840" coordsize="2260,220" path="m3240,4840r,220l5500,5060r,-220l3240,4840xe" fillcolor="#55fed2" stroked="f">
              <v:path arrowok="t"/>
            </v:shape>
            <v:shape id="_x0000_s1225" style="position:absolute;left:4590;top:4840;width:0;height:1580" coordorigin="4590,4840" coordsize="0,1580" path="m4590,4840r,1580e" filled="f" strokeweight="3pt">
              <v:path arrowok="t"/>
            </v:shape>
            <v:shape id="_x0000_s1226" style="position:absolute;left:6060;top:7895;width:3300;height:1245" coordorigin="6060,7895" coordsize="3300,1245" path="m7710,7895r-312,305l7560,8200r,140l6060,8340r,800l9360,9140r,-800l7860,8340r,-140l8022,8200,7710,7895xe" fillcolor="red" stroked="f">
              <v:path arrowok="t"/>
            </v:shape>
            <v:shape id="_x0000_s1227" style="position:absolute;left:6060;top:7895;width:3300;height:1245" coordorigin="6060,7895" coordsize="3300,1245" path="m6060,8340r1500,l7560,8200r-162,l7710,7895r312,305l7860,8200r,140l9360,8340r,800l6060,9140r,-800xe" filled="f" strokecolor="#fefffe" strokeweight="2pt">
              <v:path arrowok="t"/>
            </v:shape>
            <v:shape id="_x0000_s1228" style="position:absolute;left:630;top:1210;width:6680;height:780" coordorigin="630,1210" coordsize="6680,780" path="m630,1210r,780l7310,1990r,-780l630,1210xe" fillcolor="#fefffe" stroked="f">
              <v:path arrowok="t"/>
            </v:shape>
            <v:shape id="_x0000_s1229" style="position:absolute;left:630;top:1210;width:6680;height:780" coordorigin="630,1210" coordsize="6680,780" path="m630,1210r6680,l7310,1990r-6680,l630,1210xe" filled="f" strokeweight="3pt">
              <v:path arrowok="t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540" w:lineRule="exact"/>
        <w:ind w:left="105"/>
        <w:rPr>
          <w:rFonts w:ascii="Tahoma" w:hAnsi="Tahoma" w:cs="Tahoma"/>
          <w:sz w:val="48"/>
          <w:szCs w:val="48"/>
          <w:lang w:val="es-ES"/>
        </w:rPr>
      </w:pPr>
      <w:r>
        <w:rPr>
          <w:noProof/>
          <w:lang w:val="es-CL" w:eastAsia="es-CL"/>
        </w:rPr>
        <w:pict>
          <v:shape id="_x0000_s1230" type="#_x0000_t202" style="position:absolute;left:0;text-align:left;margin-left:31.5pt;margin-top:-5.95pt;width:334pt;height:42.2pt;z-index:-251663360;mso-position-horizontal-relative:page" filled="f" stroked="f">
            <v:textbox inset="0,0,0,0">
              <w:txbxContent>
                <w:p w:rsidR="007261D1" w:rsidRPr="00547901" w:rsidRDefault="007261D1">
                  <w:pPr>
                    <w:spacing w:line="400" w:lineRule="exact"/>
                    <w:ind w:left="35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color w:val="3333CB"/>
                      <w:position w:val="-1"/>
                      <w:sz w:val="36"/>
                      <w:szCs w:val="36"/>
                      <w:lang w:val="es-ES"/>
                    </w:rPr>
                    <w:t>Delim</w:t>
                  </w:r>
                  <w:r w:rsidRPr="00547901">
                    <w:rPr>
                      <w:rFonts w:ascii="Tahoma" w:hAnsi="Tahoma" w:cs="Tahoma"/>
                      <w:color w:val="3333CB"/>
                      <w:spacing w:val="1"/>
                      <w:position w:val="-1"/>
                      <w:sz w:val="36"/>
                      <w:szCs w:val="36"/>
                      <w:lang w:val="es-ES"/>
                    </w:rPr>
                    <w:t>i</w:t>
                  </w:r>
                  <w:r w:rsidRPr="00547901">
                    <w:rPr>
                      <w:rFonts w:ascii="Tahoma" w:hAnsi="Tahoma" w:cs="Tahoma"/>
                      <w:color w:val="3333CB"/>
                      <w:position w:val="-1"/>
                      <w:sz w:val="36"/>
                      <w:szCs w:val="36"/>
                      <w:lang w:val="es-ES"/>
                    </w:rPr>
                    <w:t>tación de los espacios marítimos</w:t>
                  </w:r>
                </w:p>
                <w:p w:rsidR="007261D1" w:rsidRPr="00547901" w:rsidRDefault="007261D1">
                  <w:pPr>
                    <w:spacing w:before="5" w:line="420" w:lineRule="exact"/>
                    <w:ind w:left="35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color w:val="3333CB"/>
                      <w:position w:val="-2"/>
                      <w:sz w:val="36"/>
                      <w:szCs w:val="36"/>
                      <w:lang w:val="es-ES"/>
                    </w:rPr>
                    <w:t>CONVEMAR 1982</w:t>
                  </w:r>
                </w:p>
              </w:txbxContent>
            </v:textbox>
            <w10:wrap anchorx="page"/>
          </v:shape>
        </w:pict>
      </w:r>
      <w:r w:rsidRPr="00547901">
        <w:rPr>
          <w:rFonts w:ascii="Tahoma" w:hAnsi="Tahoma" w:cs="Tahoma"/>
          <w:b/>
          <w:position w:val="-3"/>
          <w:sz w:val="48"/>
          <w:szCs w:val="48"/>
          <w:lang w:val="es-ES"/>
        </w:rPr>
        <w:t>Zona Económica Exclusiva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7" w:line="200" w:lineRule="exact"/>
        <w:rPr>
          <w:lang w:val="es-ES"/>
        </w:rPr>
      </w:pPr>
    </w:p>
    <w:p w:rsidR="007261D1" w:rsidRPr="00547901" w:rsidRDefault="007261D1">
      <w:pPr>
        <w:spacing w:before="19" w:line="280" w:lineRule="exact"/>
        <w:ind w:left="1450"/>
        <w:rPr>
          <w:rFonts w:ascii="Tahoma" w:hAnsi="Tahoma" w:cs="Tahoma"/>
          <w:sz w:val="24"/>
          <w:szCs w:val="24"/>
          <w:lang w:val="es-ES"/>
        </w:rPr>
      </w:pPr>
      <w:r w:rsidRPr="00547901">
        <w:rPr>
          <w:rFonts w:ascii="Tahoma" w:hAnsi="Tahoma" w:cs="Tahoma"/>
          <w:b/>
          <w:position w:val="-2"/>
          <w:sz w:val="24"/>
          <w:szCs w:val="24"/>
          <w:lang w:val="es-ES"/>
        </w:rPr>
        <w:t>Linea de base</w:t>
      </w:r>
    </w:p>
    <w:p w:rsidR="007261D1" w:rsidRPr="00547901" w:rsidRDefault="007261D1">
      <w:pPr>
        <w:spacing w:before="2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25"/>
        <w:ind w:left="2456"/>
        <w:rPr>
          <w:rFonts w:ascii="Tahoma" w:hAnsi="Tahoma" w:cs="Tahoma"/>
          <w:lang w:val="es-ES"/>
        </w:rPr>
      </w:pPr>
      <w:r w:rsidRPr="00547901">
        <w:rPr>
          <w:rFonts w:ascii="Tahoma" w:hAnsi="Tahoma" w:cs="Tahoma"/>
          <w:b/>
          <w:lang w:val="es-ES"/>
        </w:rPr>
        <w:t xml:space="preserve">12 MILLAS       </w:t>
      </w:r>
      <w:r w:rsidRPr="00547901">
        <w:rPr>
          <w:rFonts w:ascii="Tahoma" w:hAnsi="Tahoma" w:cs="Tahoma"/>
          <w:b/>
          <w:spacing w:val="39"/>
          <w:lang w:val="es-ES"/>
        </w:rPr>
        <w:t xml:space="preserve"> </w:t>
      </w:r>
      <w:r w:rsidRPr="00547901">
        <w:rPr>
          <w:rFonts w:ascii="Tahoma" w:hAnsi="Tahoma" w:cs="Tahoma"/>
          <w:b/>
          <w:lang w:val="es-ES"/>
        </w:rPr>
        <w:t>12 MILLAS</w:t>
      </w:r>
    </w:p>
    <w:p w:rsidR="007261D1" w:rsidRPr="00547901" w:rsidRDefault="007261D1">
      <w:pPr>
        <w:spacing w:before="6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420" w:lineRule="exact"/>
        <w:ind w:left="4337" w:right="6825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ZC</w:t>
      </w:r>
    </w:p>
    <w:p w:rsidR="007261D1" w:rsidRPr="00547901" w:rsidRDefault="007261D1">
      <w:pPr>
        <w:spacing w:before="10" w:line="100" w:lineRule="exact"/>
        <w:rPr>
          <w:sz w:val="11"/>
          <w:szCs w:val="11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00" w:lineRule="exact"/>
        <w:ind w:left="690"/>
        <w:rPr>
          <w:rFonts w:ascii="Arial" w:hAnsi="Arial" w:cs="Arial"/>
          <w:sz w:val="36"/>
          <w:szCs w:val="36"/>
          <w:lang w:val="es-ES"/>
        </w:rPr>
        <w:sectPr w:rsidR="007261D1" w:rsidRPr="00547901">
          <w:pgSz w:w="14400" w:h="10800" w:orient="landscape"/>
          <w:pgMar w:top="980" w:right="2060" w:bottom="0" w:left="620" w:header="720" w:footer="720" w:gutter="0"/>
          <w:cols w:space="720"/>
        </w:sectPr>
      </w:pPr>
      <w:r w:rsidRPr="00547901">
        <w:rPr>
          <w:rFonts w:ascii="Arial" w:hAnsi="Arial" w:cs="Arial"/>
          <w:position w:val="-1"/>
          <w:sz w:val="36"/>
          <w:szCs w:val="36"/>
          <w:lang w:val="es-ES"/>
        </w:rPr>
        <w:t>Lic. Graciela</w:t>
      </w:r>
      <w:r w:rsidRPr="00547901">
        <w:rPr>
          <w:rFonts w:ascii="Arial" w:hAnsi="Arial" w:cs="Arial"/>
          <w:spacing w:val="-19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position w:val="-1"/>
          <w:sz w:val="36"/>
          <w:szCs w:val="36"/>
          <w:lang w:val="es-ES"/>
        </w:rPr>
        <w:t>Aguilar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20" w:line="200" w:lineRule="exact"/>
        <w:rPr>
          <w:lang w:val="es-ES"/>
        </w:rPr>
        <w:sectPr w:rsidR="007261D1" w:rsidRPr="00547901">
          <w:pgSz w:w="14400" w:h="10800" w:orient="landscape"/>
          <w:pgMar w:top="980" w:right="700" w:bottom="280" w:left="560" w:header="720" w:footer="720" w:gutter="0"/>
          <w:cols w:space="720"/>
        </w:sectPr>
      </w:pPr>
    </w:p>
    <w:p w:rsidR="007261D1" w:rsidRPr="00547901" w:rsidRDefault="007261D1">
      <w:pPr>
        <w:spacing w:line="640" w:lineRule="exact"/>
        <w:ind w:left="1867" w:right="-104"/>
        <w:rPr>
          <w:rFonts w:ascii="Tahoma" w:hAnsi="Tahoma" w:cs="Tahoma"/>
          <w:sz w:val="56"/>
          <w:szCs w:val="56"/>
          <w:lang w:val="es-ES"/>
        </w:rPr>
      </w:pPr>
      <w:r>
        <w:rPr>
          <w:noProof/>
          <w:lang w:val="es-CL" w:eastAsia="es-CL"/>
        </w:rPr>
        <w:pict>
          <v:shape id="_x0000_s1231" type="#_x0000_t202" style="position:absolute;left:0;text-align:left;margin-left:33pt;margin-top:78pt;width:43pt;height:83pt;z-index:-2516592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  <w:r>
        <w:rPr>
          <w:rFonts w:ascii="Tahoma" w:hAnsi="Tahoma" w:cs="Tahoma"/>
          <w:b/>
          <w:position w:val="-1"/>
          <w:sz w:val="56"/>
          <w:szCs w:val="56"/>
          <w:lang w:val="es-ES"/>
        </w:rPr>
        <w:t>ZONA ECONÓ</w:t>
      </w:r>
      <w:r w:rsidRPr="00547901">
        <w:rPr>
          <w:rFonts w:ascii="Tahoma" w:hAnsi="Tahoma" w:cs="Tahoma"/>
          <w:b/>
          <w:position w:val="-1"/>
          <w:sz w:val="56"/>
          <w:szCs w:val="56"/>
          <w:lang w:val="es-ES"/>
        </w:rPr>
        <w:t>MICA EXCLUSIVA</w:t>
      </w:r>
    </w:p>
    <w:p w:rsidR="007261D1" w:rsidRPr="00547901" w:rsidRDefault="007261D1">
      <w:pPr>
        <w:spacing w:line="200" w:lineRule="exact"/>
        <w:rPr>
          <w:lang w:val="es-ES"/>
        </w:rPr>
      </w:pPr>
      <w:r w:rsidRPr="00547901">
        <w:rPr>
          <w:lang w:val="es-ES"/>
        </w:rPr>
        <w:br w:type="column"/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1" w:line="260" w:lineRule="exact"/>
        <w:rPr>
          <w:sz w:val="26"/>
          <w:szCs w:val="26"/>
          <w:lang w:val="es-ES"/>
        </w:rPr>
      </w:pPr>
    </w:p>
    <w:p w:rsidR="007261D1" w:rsidRPr="00547901" w:rsidRDefault="007261D1">
      <w:pPr>
        <w:spacing w:line="640" w:lineRule="exact"/>
        <w:rPr>
          <w:rFonts w:ascii="Tahoma" w:hAnsi="Tahoma" w:cs="Tahoma"/>
          <w:sz w:val="52"/>
          <w:szCs w:val="52"/>
          <w:lang w:val="es-ES"/>
        </w:rPr>
        <w:sectPr w:rsidR="007261D1" w:rsidRPr="00547901">
          <w:type w:val="continuous"/>
          <w:pgSz w:w="14400" w:h="10800" w:orient="landscape"/>
          <w:pgMar w:top="980" w:right="700" w:bottom="0" w:left="560" w:header="720" w:footer="720" w:gutter="0"/>
          <w:cols w:num="2" w:space="720" w:equalWidth="0">
            <w:col w:w="10553" w:space="724"/>
            <w:col w:w="1863"/>
          </w:cols>
        </w:sectPr>
      </w:pPr>
      <w:r w:rsidRPr="00547901">
        <w:rPr>
          <w:rFonts w:ascii="Tahoma" w:hAnsi="Tahoma" w:cs="Tahoma"/>
          <w:b/>
          <w:position w:val="-4"/>
          <w:sz w:val="52"/>
          <w:szCs w:val="52"/>
          <w:lang w:val="es-ES"/>
        </w:rPr>
        <w:t xml:space="preserve">Art. 57 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232" style="position:absolute;margin-left:10pt;margin-top:81pt;width:686pt;height:93pt;z-index:-251661312;mso-position-horizontal-relative:page;mso-position-vertical-relative:page" coordorigin="200,1620" coordsize="13720,1860">
            <v:shape id="_x0000_s1233" type="#_x0000_t75" style="position:absolute;left:1260;top:1740;width:520;height:740">
              <v:imagedata r:id="rId12" o:title=""/>
            </v:shape>
            <v:shape id="_x0000_s1234" type="#_x0000_t75" style="position:absolute;left:1440;top:2400;width:580;height:740">
              <v:imagedata r:id="rId13" o:title=""/>
            </v:shape>
            <v:shape id="_x0000_s1235" type="#_x0000_t75" style="position:absolute;left:200;top:2280;width:880;height:660">
              <v:imagedata r:id="rId14" o:title=""/>
            </v:shape>
            <v:shape id="_x0000_s1236" type="#_x0000_t75" style="position:absolute;left:700;top:2800;width:12960;height:60">
              <v:imagedata r:id="rId15" o:title=""/>
            </v:shape>
            <v:shape id="_x0000_s1237" style="position:absolute;left:2330;top:1650;width:9980;height:900" coordorigin="2330,1650" coordsize="9980,900" path="m2330,1650r9980,l12310,2550r-9980,l2330,1650xe" filled="f" strokeweight="3pt">
              <v:path arrowok="t"/>
            </v:shape>
            <v:shape id="_x0000_s1238" style="position:absolute;left:11730;top:2570;width:2160;height:880" coordorigin="11730,2570" coordsize="2160,880" path="m11730,2570r2160,l13890,3450r-2160,l11730,2570xe" filled="f" strokeweight="3pt">
              <v:path arrowok="t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5" w:line="240" w:lineRule="exact"/>
        <w:rPr>
          <w:sz w:val="24"/>
          <w:szCs w:val="24"/>
          <w:lang w:val="es-ES"/>
        </w:rPr>
      </w:pPr>
    </w:p>
    <w:p w:rsidR="007261D1" w:rsidRPr="00547901" w:rsidRDefault="007261D1">
      <w:pPr>
        <w:spacing w:line="640" w:lineRule="exact"/>
        <w:ind w:left="960"/>
        <w:rPr>
          <w:rFonts w:ascii="Tahoma" w:hAnsi="Tahoma" w:cs="Tahoma"/>
          <w:sz w:val="56"/>
          <w:szCs w:val="56"/>
          <w:lang w:val="es-ES"/>
        </w:rPr>
      </w:pPr>
      <w:r>
        <w:rPr>
          <w:noProof/>
          <w:lang w:val="es-CL" w:eastAsia="es-CL"/>
        </w:rPr>
        <w:pict>
          <v:group id="_x0000_s1239" style="position:absolute;left:0;text-align:left;margin-left:70.5pt;margin-top:-6.6pt;width:562pt;height:214pt;z-index:-251660288;mso-position-horizontal-relative:page" coordorigin="1410,-132" coordsize="11240,4280">
            <v:shape id="_x0000_s1240" style="position:absolute;left:1410;top:-132;width:11240;height:4280" coordorigin="1410,-132" coordsize="11240,4280" path="m1410,-132r11240,l12650,4148r-11240,l1410,-132xe" filled="f" strokeweight="3pt">
              <v:path arrowok="t"/>
            </v:shape>
            <w10:wrap anchorx="page"/>
          </v:group>
        </w:pict>
      </w:r>
      <w:r w:rsidRPr="00547901">
        <w:rPr>
          <w:rFonts w:ascii="Tahoma" w:hAnsi="Tahoma" w:cs="Tahoma"/>
          <w:position w:val="-1"/>
          <w:sz w:val="56"/>
          <w:szCs w:val="56"/>
          <w:lang w:val="es-ES"/>
        </w:rPr>
        <w:t xml:space="preserve">La </w:t>
      </w:r>
      <w:r w:rsidRPr="00547901">
        <w:rPr>
          <w:rFonts w:ascii="Tahoma" w:hAnsi="Tahoma" w:cs="Tahoma"/>
          <w:b/>
          <w:position w:val="-1"/>
          <w:sz w:val="56"/>
          <w:szCs w:val="56"/>
          <w:lang w:val="es-ES"/>
        </w:rPr>
        <w:t>zona económica exclusiva</w:t>
      </w:r>
      <w:r w:rsidRPr="00547901">
        <w:rPr>
          <w:rFonts w:ascii="Tahoma" w:hAnsi="Tahoma" w:cs="Tahoma"/>
          <w:position w:val="-1"/>
          <w:sz w:val="56"/>
          <w:szCs w:val="56"/>
          <w:lang w:val="es-ES"/>
        </w:rPr>
        <w:t>, es un</w:t>
      </w:r>
    </w:p>
    <w:p w:rsidR="007261D1" w:rsidRPr="00547901" w:rsidRDefault="007261D1">
      <w:pPr>
        <w:spacing w:before="4"/>
        <w:ind w:left="960" w:right="1318"/>
        <w:rPr>
          <w:rFonts w:ascii="Tahoma" w:hAnsi="Tahoma" w:cs="Tahoma"/>
          <w:sz w:val="56"/>
          <w:szCs w:val="56"/>
          <w:lang w:val="es-ES"/>
        </w:rPr>
        <w:sectPr w:rsidR="007261D1" w:rsidRPr="00547901">
          <w:type w:val="continuous"/>
          <w:pgSz w:w="14400" w:h="10800" w:orient="landscape"/>
          <w:pgMar w:top="980" w:right="700" w:bottom="0" w:left="560" w:header="720" w:footer="720" w:gutter="0"/>
          <w:cols w:space="720"/>
        </w:sectPr>
      </w:pPr>
      <w:r>
        <w:rPr>
          <w:rFonts w:ascii="Tahoma" w:hAnsi="Tahoma" w:cs="Tahoma"/>
          <w:spacing w:val="-3"/>
          <w:sz w:val="56"/>
          <w:szCs w:val="56"/>
          <w:lang w:val="es-ES"/>
        </w:rPr>
        <w:t>área</w:t>
      </w:r>
      <w:r w:rsidRPr="00547901">
        <w:rPr>
          <w:rFonts w:ascii="Tahoma" w:hAnsi="Tahoma" w:cs="Tahoma"/>
          <w:sz w:val="56"/>
          <w:szCs w:val="56"/>
          <w:lang w:val="es-ES"/>
        </w:rPr>
        <w:t xml:space="preserve"> marítima que </w:t>
      </w:r>
      <w:r>
        <w:rPr>
          <w:rFonts w:ascii="Tahoma" w:hAnsi="Tahoma" w:cs="Tahoma"/>
          <w:sz w:val="56"/>
          <w:szCs w:val="56"/>
          <w:lang w:val="es-ES"/>
        </w:rPr>
        <w:t xml:space="preserve">no se extenderá más allá de 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200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m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>i</w:t>
      </w:r>
      <w:r w:rsidRPr="00547901">
        <w:rPr>
          <w:rFonts w:ascii="Tahoma" w:hAnsi="Tahoma" w:cs="Tahoma"/>
          <w:color w:val="FF0000"/>
          <w:spacing w:val="2"/>
          <w:sz w:val="56"/>
          <w:szCs w:val="56"/>
          <w:u w:val="thick" w:color="FF0000"/>
          <w:lang w:val="es-ES"/>
        </w:rPr>
        <w:t>l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las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 xml:space="preserve">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marinas</w:t>
      </w:r>
      <w:r w:rsidRPr="00547901">
        <w:rPr>
          <w:rFonts w:ascii="Tahoma" w:hAnsi="Tahoma" w:cs="Tahoma"/>
          <w:color w:val="FF0000"/>
          <w:spacing w:val="175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contadas </w:t>
      </w:r>
      <w:r>
        <w:rPr>
          <w:rFonts w:ascii="Tahoma" w:hAnsi="Tahoma" w:cs="Tahoma"/>
          <w:color w:val="000000"/>
          <w:sz w:val="56"/>
          <w:szCs w:val="56"/>
          <w:lang w:val="es-ES"/>
        </w:rPr>
        <w:t>desde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 la</w:t>
      </w:r>
      <w:r>
        <w:rPr>
          <w:rFonts w:ascii="Tahoma" w:hAnsi="Tahoma" w:cs="Tahoma"/>
          <w:color w:val="000000"/>
          <w:sz w:val="56"/>
          <w:szCs w:val="56"/>
          <w:lang w:val="es-ES"/>
        </w:rPr>
        <w:t>s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lín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>e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a</w:t>
      </w:r>
      <w:r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s</w:t>
      </w:r>
      <w:r w:rsidRPr="00547901">
        <w:rPr>
          <w:rFonts w:ascii="Tahoma" w:hAnsi="Tahoma" w:cs="Tahoma"/>
          <w:color w:val="FF0000"/>
          <w:spacing w:val="-1"/>
          <w:sz w:val="56"/>
          <w:szCs w:val="56"/>
          <w:u w:val="thick" w:color="FF0000"/>
          <w:lang w:val="es-ES"/>
        </w:rPr>
        <w:t xml:space="preserve">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de base</w:t>
      </w:r>
      <w:r w:rsidRPr="00547901">
        <w:rPr>
          <w:rFonts w:ascii="Tahoma" w:hAnsi="Tahoma" w:cs="Tahoma"/>
          <w:color w:val="FF0000"/>
          <w:sz w:val="56"/>
          <w:szCs w:val="56"/>
          <w:lang w:val="es-ES"/>
        </w:rPr>
        <w:t xml:space="preserve"> </w:t>
      </w:r>
      <w:r>
        <w:rPr>
          <w:rFonts w:ascii="Tahoma" w:hAnsi="Tahoma" w:cs="Tahoma"/>
          <w:color w:val="000000"/>
          <w:sz w:val="56"/>
          <w:szCs w:val="56"/>
          <w:lang w:val="es-ES"/>
        </w:rPr>
        <w:t>a partir de las cuales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 se mide la anchu</w:t>
      </w:r>
      <w:r w:rsidRPr="00547901">
        <w:rPr>
          <w:rFonts w:ascii="Tahoma" w:hAnsi="Tahoma" w:cs="Tahoma"/>
          <w:color w:val="000000"/>
          <w:spacing w:val="-9"/>
          <w:sz w:val="56"/>
          <w:szCs w:val="56"/>
          <w:lang w:val="es-ES"/>
        </w:rPr>
        <w:t>r</w:t>
      </w:r>
      <w:r>
        <w:rPr>
          <w:rFonts w:ascii="Tahoma" w:hAnsi="Tahoma" w:cs="Tahoma"/>
          <w:color w:val="000000"/>
          <w:sz w:val="56"/>
          <w:szCs w:val="56"/>
          <w:lang w:val="es-ES"/>
        </w:rPr>
        <w:t>a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 xml:space="preserve"> </w:t>
      </w:r>
      <w:r w:rsidRPr="00547901">
        <w:rPr>
          <w:rFonts w:ascii="Tahoma" w:hAnsi="Tahoma" w:cs="Tahoma"/>
          <w:sz w:val="56"/>
          <w:szCs w:val="56"/>
          <w:lang w:val="es-ES"/>
        </w:rPr>
        <w:t xml:space="preserve">del 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mar terr</w:t>
      </w:r>
      <w:r w:rsidRPr="00547901">
        <w:rPr>
          <w:rFonts w:ascii="Tahoma" w:hAnsi="Tahoma" w:cs="Tahoma"/>
          <w:color w:val="FF0000"/>
          <w:spacing w:val="1"/>
          <w:sz w:val="56"/>
          <w:szCs w:val="56"/>
          <w:u w:val="thick" w:color="FF0000"/>
          <w:lang w:val="es-ES"/>
        </w:rPr>
        <w:t>i</w:t>
      </w:r>
      <w:r w:rsidRPr="00547901">
        <w:rPr>
          <w:rFonts w:ascii="Tahoma" w:hAnsi="Tahoma" w:cs="Tahoma"/>
          <w:color w:val="FF0000"/>
          <w:sz w:val="56"/>
          <w:szCs w:val="56"/>
          <w:u w:val="thick" w:color="FF0000"/>
          <w:lang w:val="es-ES"/>
        </w:rPr>
        <w:t>torial</w:t>
      </w:r>
      <w:r w:rsidRPr="00547901">
        <w:rPr>
          <w:rFonts w:ascii="Tahoma" w:hAnsi="Tahoma" w:cs="Tahoma"/>
          <w:color w:val="000000"/>
          <w:sz w:val="56"/>
          <w:szCs w:val="56"/>
          <w:lang w:val="es-ES"/>
        </w:rPr>
        <w:t>.</w:t>
      </w:r>
    </w:p>
    <w:p w:rsidR="007261D1" w:rsidRPr="00547901" w:rsidRDefault="007261D1">
      <w:pPr>
        <w:spacing w:before="4" w:line="140" w:lineRule="exact"/>
        <w:rPr>
          <w:sz w:val="15"/>
          <w:szCs w:val="15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  <w:sectPr w:rsidR="007261D1" w:rsidRPr="00547901">
          <w:pgSz w:w="14400" w:h="10800" w:orient="landscape"/>
          <w:pgMar w:top="980" w:right="80" w:bottom="280" w:left="1340" w:header="720" w:footer="720" w:gutter="0"/>
          <w:cols w:space="720"/>
        </w:sectPr>
      </w:pPr>
    </w:p>
    <w:p w:rsidR="007261D1" w:rsidRPr="00547901" w:rsidRDefault="007261D1">
      <w:pPr>
        <w:spacing w:line="540" w:lineRule="exact"/>
        <w:ind w:left="148" w:right="-92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Tahoma" w:hAnsi="Tahoma" w:cs="Tahoma"/>
          <w:b/>
          <w:position w:val="-1"/>
          <w:sz w:val="48"/>
          <w:szCs w:val="48"/>
          <w:lang w:val="es-ES"/>
        </w:rPr>
        <w:t>Derechos del ESTADO RIBEREÑO:</w:t>
      </w:r>
    </w:p>
    <w:p w:rsidR="007261D1" w:rsidRPr="00547901" w:rsidRDefault="007261D1">
      <w:pPr>
        <w:spacing w:before="80" w:line="460" w:lineRule="exact"/>
        <w:ind w:left="118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3"/>
          <w:sz w:val="40"/>
          <w:szCs w:val="40"/>
          <w:u w:val="thick" w:color="000000"/>
          <w:lang w:val="es-ES"/>
        </w:rPr>
        <w:t>Derechos de soberanía</w:t>
      </w:r>
      <w:r w:rsidRPr="00547901">
        <w:rPr>
          <w:rFonts w:ascii="Tahoma" w:hAnsi="Tahoma" w:cs="Tahoma"/>
          <w:b/>
          <w:spacing w:val="24"/>
          <w:position w:val="-3"/>
          <w:sz w:val="40"/>
          <w:szCs w:val="40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36"/>
          <w:szCs w:val="36"/>
          <w:lang w:val="es-ES"/>
        </w:rPr>
        <w:t>para los fines de</w:t>
      </w:r>
    </w:p>
    <w:p w:rsidR="007261D1" w:rsidRPr="00547901" w:rsidRDefault="007261D1">
      <w:pPr>
        <w:spacing w:before="25"/>
        <w:rPr>
          <w:rFonts w:ascii="Tahoma" w:hAnsi="Tahoma" w:cs="Tahoma"/>
          <w:sz w:val="36"/>
          <w:szCs w:val="36"/>
          <w:lang w:val="es-ES"/>
        </w:rPr>
        <w:sectPr w:rsidR="007261D1" w:rsidRPr="00547901">
          <w:type w:val="continuous"/>
          <w:pgSz w:w="14400" w:h="10800" w:orient="landscape"/>
          <w:pgMar w:top="980" w:right="80" w:bottom="0" w:left="1340" w:header="720" w:footer="720" w:gutter="0"/>
          <w:cols w:num="2" w:space="720" w:equalWidth="0">
            <w:col w:w="8265" w:space="1666"/>
            <w:col w:w="3049"/>
          </w:cols>
        </w:sectPr>
      </w:pPr>
      <w:r w:rsidRPr="00547901">
        <w:rPr>
          <w:lang w:val="es-ES"/>
        </w:rPr>
        <w:br w:type="column"/>
      </w:r>
      <w:r w:rsidRPr="00547901">
        <w:rPr>
          <w:rFonts w:ascii="Tahoma" w:hAnsi="Tahoma" w:cs="Tahoma"/>
          <w:b/>
          <w:sz w:val="36"/>
          <w:szCs w:val="36"/>
          <w:lang w:val="es-ES"/>
        </w:rPr>
        <w:t>Art.56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241" style="position:absolute;margin-left:10pt;margin-top:76.45pt;width:710pt;height:418.05pt;z-index:-251658240;mso-position-horizontal-relative:page;mso-position-vertical-relative:page" coordorigin="200,1529" coordsize="14200,8361">
            <v:shape id="_x0000_s1242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243" type="#_x0000_t75" style="position:absolute;left:1260;top:1740;width:520;height:740">
              <v:imagedata r:id="rId12" o:title=""/>
            </v:shape>
            <v:shape id="_x0000_s1244" style="position:absolute;left:860;top:2400;width:660;height:120" coordorigin="860,2400" coordsize="660,120" path="m860,2520r660,l1520,2400r-660,l860,2520xe" fillcolor="#3333cb" stroked="f">
              <v:path arrowok="t"/>
            </v:shape>
            <v:shape id="_x0000_s1245" type="#_x0000_t75" style="position:absolute;left:1440;top:2400;width:580;height:740">
              <v:imagedata r:id="rId13" o:title=""/>
            </v:shape>
            <v:shape id="_x0000_s1246" type="#_x0000_t75" style="position:absolute;left:200;top:2280;width:880;height:660">
              <v:imagedata r:id="rId14" o:title=""/>
            </v:shape>
            <v:shape id="_x0000_s1247" style="position:absolute;left:1230;top:1560;width:0;height:960" coordorigin="1230,1560" coordsize="0,960" path="m1230,1560r,960e" filled="f" strokecolor="#1b1c1b" strokeweight="3.1pt">
              <v:path arrowok="t"/>
            </v:shape>
            <v:shape id="_x0000_s1248" type="#_x0000_t75" style="position:absolute;left:700;top:2800;width:12960;height:60">
              <v:imagedata r:id="rId15" o:title=""/>
            </v:shape>
            <v:shape id="_x0000_s1249" style="position:absolute;left:740;top:2520;width:13660;height:7360" coordorigin="740,2520" coordsize="13660,7360" path="m740,2520r,7360l14400,9880r,-7360l740,2520xe" fillcolor="#fefffe" stroked="f">
              <v:path arrowok="t"/>
            </v:shape>
            <v:shape id="_x0000_s1250" style="position:absolute;left:11170;top:2450;width:1340;height:640" coordorigin="11170,2450" coordsize="1340,640" path="m11170,2450r1340,l12510,3090r-1340,l11170,2450xe" filled="f" strokeweight="3pt">
              <v:path arrowok="t"/>
            </v:shape>
            <w10:wrap anchorx="page" anchory="page"/>
          </v:group>
        </w:pict>
      </w:r>
    </w:p>
    <w:p w:rsidR="007261D1" w:rsidRPr="00547901" w:rsidRDefault="007261D1">
      <w:pPr>
        <w:spacing w:before="11" w:line="240" w:lineRule="exact"/>
        <w:rPr>
          <w:sz w:val="24"/>
          <w:szCs w:val="24"/>
          <w:lang w:val="es-ES"/>
        </w:rPr>
      </w:pPr>
    </w:p>
    <w:p w:rsidR="007261D1" w:rsidRPr="00547901" w:rsidRDefault="007261D1">
      <w:pPr>
        <w:tabs>
          <w:tab w:val="left" w:pos="820"/>
        </w:tabs>
        <w:spacing w:before="33" w:line="440" w:lineRule="exact"/>
        <w:ind w:left="838" w:right="516" w:hanging="720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3"/>
          <w:sz w:val="36"/>
          <w:szCs w:val="36"/>
          <w:lang w:val="es-ES"/>
        </w:rPr>
        <w:t>➢</w:t>
      </w:r>
      <w:r w:rsidRPr="00547901">
        <w:rPr>
          <w:rFonts w:ascii="MS PMincho" w:hAnsi="MS PMincho" w:cs="MS PMincho"/>
          <w:position w:val="3"/>
          <w:sz w:val="36"/>
          <w:szCs w:val="36"/>
          <w:lang w:val="es-ES"/>
        </w:rPr>
        <w:tab/>
      </w:r>
      <w:r w:rsidRPr="00547901">
        <w:rPr>
          <w:rFonts w:ascii="Tahoma" w:hAnsi="Tahoma" w:cs="Tahoma"/>
          <w:b/>
          <w:sz w:val="36"/>
          <w:szCs w:val="36"/>
          <w:lang w:val="es-ES"/>
        </w:rPr>
        <w:t>- exploración, explotación, conservación y administración de los recursos naturales</w:t>
      </w:r>
      <w:r>
        <w:rPr>
          <w:rFonts w:ascii="Tahoma" w:hAnsi="Tahoma" w:cs="Tahoma"/>
          <w:b/>
          <w:sz w:val="36"/>
          <w:szCs w:val="36"/>
          <w:lang w:val="es-ES"/>
        </w:rPr>
        <w:t xml:space="preserve">, tanto vivos </w:t>
      </w:r>
      <w:smartTag w:uri="urn:schemas-microsoft-com:office:smarttags" w:element="place">
        <w:smartTag w:uri="urn:schemas-microsoft-com:office:smarttags" w:element="City">
          <w:r>
            <w:rPr>
              <w:rFonts w:ascii="Tahoma" w:hAnsi="Tahoma" w:cs="Tahoma"/>
              <w:b/>
              <w:sz w:val="36"/>
              <w:szCs w:val="36"/>
              <w:lang w:val="es-ES"/>
            </w:rPr>
            <w:t>como</w:t>
          </w:r>
        </w:smartTag>
      </w:smartTag>
      <w:r>
        <w:rPr>
          <w:rFonts w:ascii="Tahoma" w:hAnsi="Tahoma" w:cs="Tahoma"/>
          <w:b/>
          <w:sz w:val="36"/>
          <w:szCs w:val="36"/>
          <w:lang w:val="es-ES"/>
        </w:rPr>
        <w:t xml:space="preserve"> no vivos.</w:t>
      </w:r>
    </w:p>
    <w:p w:rsidR="007261D1" w:rsidRPr="00547901" w:rsidRDefault="007261D1">
      <w:pPr>
        <w:spacing w:line="440" w:lineRule="exact"/>
        <w:ind w:left="838" w:right="50" w:hanging="87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- exploración y explotación económica de la zona, tal como la producción de energía derivada del agua, de las corrientes y de los vientos;</w:t>
      </w:r>
    </w:p>
    <w:p w:rsidR="007261D1" w:rsidRPr="00547901" w:rsidRDefault="007261D1">
      <w:pPr>
        <w:spacing w:line="460" w:lineRule="exact"/>
        <w:ind w:left="118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40"/>
          <w:szCs w:val="40"/>
          <w:u w:val="thick" w:color="000000"/>
          <w:lang w:val="es-ES"/>
        </w:rPr>
        <w:t>Jurisdicción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, con arreglo a las disposiciones pertinentes de esta</w:t>
      </w:r>
    </w:p>
    <w:p w:rsidR="007261D1" w:rsidRPr="00547901" w:rsidRDefault="007261D1">
      <w:pPr>
        <w:spacing w:before="5"/>
        <w:ind w:left="85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Convención, con respecto a:</w:t>
      </w:r>
    </w:p>
    <w:p w:rsidR="007261D1" w:rsidRPr="00547901" w:rsidRDefault="007261D1">
      <w:pPr>
        <w:tabs>
          <w:tab w:val="left" w:pos="1360"/>
        </w:tabs>
        <w:spacing w:before="5" w:line="243" w:lineRule="auto"/>
        <w:ind w:left="1365" w:right="1941" w:hanging="527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>I)</w:t>
      </w:r>
      <w:r w:rsidRPr="00547901">
        <w:rPr>
          <w:rFonts w:ascii="Tahoma" w:hAnsi="Tahoma" w:cs="Tahoma"/>
          <w:sz w:val="36"/>
          <w:szCs w:val="36"/>
          <w:lang w:val="es-ES"/>
        </w:rPr>
        <w:tab/>
      </w:r>
      <w:r w:rsidRPr="00547901">
        <w:rPr>
          <w:rFonts w:ascii="Tahoma" w:hAnsi="Tahoma" w:cs="Tahoma"/>
          <w:b/>
          <w:sz w:val="36"/>
          <w:szCs w:val="36"/>
          <w:lang w:val="es-ES"/>
        </w:rPr>
        <w:t xml:space="preserve">El establecimiento y la utilización de </w:t>
      </w:r>
      <w:r w:rsidRPr="00547901">
        <w:rPr>
          <w:rFonts w:ascii="Tahoma" w:hAnsi="Tahoma" w:cs="Tahoma"/>
          <w:b/>
          <w:color w:val="FF0000"/>
          <w:sz w:val="36"/>
          <w:szCs w:val="36"/>
          <w:u w:val="thick" w:color="FF0000"/>
          <w:lang w:val="es-ES"/>
        </w:rPr>
        <w:t>islas artificiales</w:t>
      </w:r>
      <w:r w:rsidRPr="00547901">
        <w:rPr>
          <w:rFonts w:ascii="Tahoma" w:hAnsi="Tahoma" w:cs="Tahoma"/>
          <w:b/>
          <w:color w:val="000000"/>
          <w:sz w:val="36"/>
          <w:szCs w:val="36"/>
          <w:lang w:val="es-ES"/>
        </w:rPr>
        <w:t>, instalaciones y estructuras.</w:t>
      </w:r>
    </w:p>
    <w:p w:rsidR="007261D1" w:rsidRPr="00547901" w:rsidRDefault="007261D1">
      <w:pPr>
        <w:ind w:left="838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II) La investigación científica marina;</w:t>
      </w:r>
    </w:p>
    <w:p w:rsidR="007261D1" w:rsidRPr="00547901" w:rsidRDefault="007261D1">
      <w:pPr>
        <w:spacing w:before="5"/>
        <w:ind w:left="838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III) La protección y preservación del medio marino;</w:t>
      </w:r>
    </w:p>
    <w:p w:rsidR="007261D1" w:rsidRPr="00547901" w:rsidRDefault="007261D1">
      <w:pPr>
        <w:spacing w:line="440" w:lineRule="exact"/>
        <w:ind w:left="118"/>
        <w:rPr>
          <w:rFonts w:ascii="Tahoma" w:hAnsi="Tahoma" w:cs="Tahoma"/>
          <w:sz w:val="36"/>
          <w:szCs w:val="36"/>
          <w:lang w:val="es-ES"/>
        </w:rPr>
        <w:sectPr w:rsidR="007261D1" w:rsidRPr="00547901">
          <w:type w:val="continuous"/>
          <w:pgSz w:w="14400" w:h="10800" w:orient="landscape"/>
          <w:pgMar w:top="980" w:right="80" w:bottom="0" w:left="1340" w:header="720" w:footer="720" w:gutter="0"/>
          <w:cols w:space="720"/>
        </w:sectPr>
      </w:pPr>
      <w:r w:rsidRPr="00547901">
        <w:rPr>
          <w:rFonts w:ascii="MS Gothic" w:eastAsia="MS Gothic" w:hAnsi="MS Gothic" w:cs="MS Gothic" w:hint="eastAsia"/>
          <w:position w:val="2"/>
          <w:sz w:val="36"/>
          <w:szCs w:val="36"/>
          <w:lang w:val="es-ES"/>
        </w:rPr>
        <w:t>➢</w:t>
      </w:r>
      <w:r w:rsidRPr="00547901">
        <w:rPr>
          <w:rFonts w:ascii="MS PMincho" w:hAnsi="MS PMincho" w:cs="MS PMincho"/>
          <w:position w:val="2"/>
          <w:sz w:val="36"/>
          <w:szCs w:val="36"/>
          <w:lang w:val="es-ES"/>
        </w:rPr>
        <w:t xml:space="preserve">  </w:t>
      </w:r>
      <w:r w:rsidRPr="00547901">
        <w:rPr>
          <w:rFonts w:ascii="MS PMincho" w:hAnsi="MS PMincho" w:cs="MS PMincho"/>
          <w:spacing w:val="65"/>
          <w:position w:val="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Otros derechos y deberes previstos en esta Convención.</w:t>
      </w:r>
    </w:p>
    <w:p w:rsidR="007261D1" w:rsidRPr="00547901" w:rsidRDefault="007261D1">
      <w:pPr>
        <w:spacing w:before="9" w:line="140" w:lineRule="exact"/>
        <w:rPr>
          <w:sz w:val="14"/>
          <w:szCs w:val="14"/>
          <w:lang w:val="es-ES"/>
        </w:rPr>
      </w:pPr>
      <w:r>
        <w:rPr>
          <w:noProof/>
          <w:lang w:val="es-CL" w:eastAsia="es-CL"/>
        </w:rPr>
        <w:pict>
          <v:group id="_x0000_s1251" style="position:absolute;margin-left:0;margin-top:26.25pt;width:10in;height:513.75pt;z-index:-251656192;mso-position-horizontal-relative:page;mso-position-vertical-relative:page" coordorigin=",525" coordsize="14400,10275">
            <v:shape id="_x0000_s1252" style="position:absolute;left:660;top:1990;width:680;height:490" coordorigin="660,1990" coordsize="680,490" path="m660,2480r680,l1340,1990r-680,l660,2480xe" fillcolor="#fece00" stroked="f">
              <v:path arrowok="t"/>
            </v:shape>
            <v:shape id="_x0000_s1253" type="#_x0000_t75" style="position:absolute;left:1260;top:1740;width:520;height:740">
              <v:imagedata r:id="rId12" o:title=""/>
            </v:shape>
            <v:shape id="_x0000_s1254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255" type="#_x0000_t75" style="position:absolute;left:1440;top:2400;width:580;height:740">
              <v:imagedata r:id="rId13" o:title=""/>
            </v:shape>
            <v:shape id="_x0000_s1256" type="#_x0000_t75" style="position:absolute;left:200;top:2280;width:880;height:660">
              <v:imagedata r:id="rId14" o:title=""/>
            </v:shape>
            <v:shape id="_x0000_s1257" style="position:absolute;left:1230;top:1990;width:0;height:1230" coordorigin="1230,1990" coordsize="0,1230" path="m1230,1990r,1230e" filled="f" strokecolor="#1b1c1b" strokeweight="3.1pt">
              <v:path arrowok="t"/>
            </v:shape>
            <v:shape id="_x0000_s1258" type="#_x0000_t75" style="position:absolute;left:700;top:2800;width:12960;height:60">
              <v:imagedata r:id="rId15" o:title=""/>
            </v:shape>
            <v:shape id="_x0000_s1259" type="#_x0000_t75" style="position:absolute;top:525;width:14400;height:10275">
              <v:imagedata r:id="rId18" o:title=""/>
            </v:shape>
            <v:shape id="_x0000_s1260" style="position:absolute;left:6070;top:4840;width:0;height:1580" coordorigin="6070,4840" coordsize="0,1580" path="m6070,4840r,1580e" filled="f" strokeweight="5pt">
              <v:path arrowok="t"/>
            </v:shape>
            <v:shape id="_x0000_s1261" style="position:absolute;left:9350;top:4380;width:0;height:3620" coordorigin="9350,4380" coordsize="0,3620" path="m9350,4380r,3620e" filled="f" strokecolor="red" strokeweight="5pt">
              <v:path arrowok="t"/>
            </v:shape>
            <v:shape id="_x0000_s1262" style="position:absolute;left:3000;top:4730;width:6240;height:0" coordorigin="3000,4730" coordsize="6240,0" path="m3000,4730r6240,e" filled="f" strokeweight="3pt">
              <v:path arrowok="t"/>
            </v:shape>
            <v:shape id="_x0000_s1263" style="position:absolute;left:1980;top:3020;width:2160;height:460" coordorigin="1980,3020" coordsize="2160,460" path="m1980,3020r,460l4140,3480r,-460l1980,3020xe" fillcolor="#fefffe" stroked="f">
              <v:path arrowok="t"/>
            </v:shape>
            <v:shape id="_x0000_s1264" style="position:absolute;left:1980;top:3020;width:2160;height:460" coordorigin="1980,3020" coordsize="2160,460" path="m1980,3020r2160,l4140,3480r-2160,l1980,3020xe" filled="f" strokeweight="2pt">
              <v:path arrowok="t"/>
            </v:shape>
            <v:shape id="_x0000_s1265" style="position:absolute;left:3240;top:4840;width:2260;height:220" coordorigin="3240,4840" coordsize="2260,220" path="m3240,4840r,220l5500,5060r,-220l3240,4840xe" fillcolor="#55fed2" stroked="f">
              <v:path arrowok="t"/>
            </v:shape>
            <v:shape id="_x0000_s1266" style="position:absolute;left:4590;top:4840;width:0;height:1580" coordorigin="4590,4840" coordsize="0,1580" path="m4590,4840r,1580e" filled="f" strokeweight="3pt">
              <v:path arrowok="t"/>
            </v:shape>
            <v:shape id="_x0000_s1267" style="position:absolute;left:9360;top:8348;width:4200;height:1252" coordorigin="9360,8348" coordsize="4200,1252" path="m11452,8348r-311,312l11300,8660r,120l9360,8780r,820l13560,9600r,-820l11600,8780r,-120l11764,8660r-312,-312xe" fillcolor="red" stroked="f">
              <v:path arrowok="t"/>
            </v:shape>
            <v:shape id="_x0000_s1268" style="position:absolute;left:630;top:1210;width:6680;height:780" coordorigin="630,1210" coordsize="6680,780" path="m630,1210r,780l7310,1990r,-780l630,1210xe" fillcolor="#fefffe" stroked="f">
              <v:path arrowok="t"/>
            </v:shape>
            <v:shape id="_x0000_s1269" style="position:absolute;left:630;top:1210;width:6680;height:780" coordorigin="630,1210" coordsize="6680,780" path="m630,1210r6680,l7310,1990r-6680,l630,1210xe" filled="f" strokeweight="3pt">
              <v:path arrowok="t"/>
            </v:shape>
            <v:shape id="_x0000_s1270" style="position:absolute;left:12640;top:8348;width:1251;height:1701" coordorigin="12640,8348" coordsize="1251,1701" path="m13260,9620r,429l13891,9199r-631,-851l13260,8780r-620,l12640,9620r620,xe" fillcolor="red" stroked="f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shape id="_x0000_s1271" type="#_x0000_t202" style="position:absolute;margin-left:31.5pt;margin-top:60.5pt;width:334pt;height:42.2pt;z-index:-251657216;mso-position-horizontal-relative:page;mso-position-vertical-relative:page" filled="f" stroked="f">
            <v:textbox inset="0,0,0,0">
              <w:txbxContent>
                <w:p w:rsidR="007261D1" w:rsidRPr="00547901" w:rsidRDefault="007261D1">
                  <w:pPr>
                    <w:spacing w:line="400" w:lineRule="exact"/>
                    <w:ind w:left="35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color w:val="3333CB"/>
                      <w:position w:val="-1"/>
                      <w:sz w:val="36"/>
                      <w:szCs w:val="36"/>
                      <w:lang w:val="es-ES"/>
                    </w:rPr>
                    <w:t>Delim</w:t>
                  </w:r>
                  <w:r w:rsidRPr="00547901">
                    <w:rPr>
                      <w:rFonts w:ascii="Tahoma" w:hAnsi="Tahoma" w:cs="Tahoma"/>
                      <w:color w:val="3333CB"/>
                      <w:spacing w:val="1"/>
                      <w:position w:val="-1"/>
                      <w:sz w:val="36"/>
                      <w:szCs w:val="36"/>
                      <w:lang w:val="es-ES"/>
                    </w:rPr>
                    <w:t>i</w:t>
                  </w:r>
                  <w:r w:rsidRPr="00547901">
                    <w:rPr>
                      <w:rFonts w:ascii="Tahoma" w:hAnsi="Tahoma" w:cs="Tahoma"/>
                      <w:color w:val="3333CB"/>
                      <w:position w:val="-1"/>
                      <w:sz w:val="36"/>
                      <w:szCs w:val="36"/>
                      <w:lang w:val="es-ES"/>
                    </w:rPr>
                    <w:t>tación de los espacios marítimos</w:t>
                  </w:r>
                </w:p>
                <w:p w:rsidR="007261D1" w:rsidRPr="00547901" w:rsidRDefault="007261D1">
                  <w:pPr>
                    <w:spacing w:before="5" w:line="420" w:lineRule="exact"/>
                    <w:ind w:left="35"/>
                    <w:rPr>
                      <w:rFonts w:ascii="Tahoma" w:hAnsi="Tahoma" w:cs="Tahoma"/>
                      <w:sz w:val="36"/>
                      <w:szCs w:val="36"/>
                      <w:lang w:val="es-ES"/>
                    </w:rPr>
                  </w:pPr>
                  <w:r w:rsidRPr="00547901">
                    <w:rPr>
                      <w:rFonts w:ascii="Tahoma" w:hAnsi="Tahoma" w:cs="Tahoma"/>
                      <w:color w:val="3333CB"/>
                      <w:position w:val="-2"/>
                      <w:sz w:val="36"/>
                      <w:szCs w:val="36"/>
                      <w:lang w:val="es-ES"/>
                    </w:rPr>
                    <w:t>CONVEMAR 1982</w:t>
                  </w:r>
                </w:p>
              </w:txbxContent>
            </v:textbox>
            <w10:wrap anchorx="page" anchory="page"/>
          </v:shape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540" w:lineRule="exact"/>
        <w:ind w:left="931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Tahoma" w:hAnsi="Tahoma" w:cs="Tahoma"/>
          <w:b/>
          <w:position w:val="-3"/>
          <w:sz w:val="48"/>
          <w:szCs w:val="48"/>
          <w:lang w:val="es-ES"/>
        </w:rPr>
        <w:t>ALTA</w:t>
      </w:r>
      <w:r w:rsidRPr="00547901">
        <w:rPr>
          <w:rFonts w:ascii="Tahoma" w:hAnsi="Tahoma" w:cs="Tahoma"/>
          <w:b/>
          <w:spacing w:val="140"/>
          <w:position w:val="-3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48"/>
          <w:szCs w:val="48"/>
          <w:lang w:val="es-ES"/>
        </w:rPr>
        <w:t>MAR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7" w:line="200" w:lineRule="exact"/>
        <w:rPr>
          <w:lang w:val="es-ES"/>
        </w:rPr>
      </w:pPr>
    </w:p>
    <w:p w:rsidR="007261D1" w:rsidRPr="00547901" w:rsidRDefault="007261D1">
      <w:pPr>
        <w:spacing w:before="19" w:line="280" w:lineRule="exact"/>
        <w:ind w:left="869"/>
        <w:rPr>
          <w:rFonts w:ascii="Tahoma" w:hAnsi="Tahoma" w:cs="Tahoma"/>
          <w:sz w:val="24"/>
          <w:szCs w:val="24"/>
          <w:lang w:val="es-ES"/>
        </w:rPr>
      </w:pPr>
      <w:r w:rsidRPr="00547901">
        <w:rPr>
          <w:rFonts w:ascii="Tahoma" w:hAnsi="Tahoma" w:cs="Tahoma"/>
          <w:b/>
          <w:position w:val="-2"/>
          <w:sz w:val="24"/>
          <w:szCs w:val="24"/>
          <w:lang w:val="es-ES"/>
        </w:rPr>
        <w:t>Linea de base</w:t>
      </w:r>
    </w:p>
    <w:p w:rsidR="007261D1" w:rsidRPr="00547901" w:rsidRDefault="007261D1">
      <w:pPr>
        <w:spacing w:before="2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25"/>
        <w:ind w:left="1876"/>
        <w:rPr>
          <w:rFonts w:ascii="Tahoma" w:hAnsi="Tahoma" w:cs="Tahoma"/>
          <w:lang w:val="es-ES"/>
        </w:rPr>
      </w:pPr>
      <w:r w:rsidRPr="00547901">
        <w:rPr>
          <w:rFonts w:ascii="Tahoma" w:hAnsi="Tahoma" w:cs="Tahoma"/>
          <w:b/>
          <w:lang w:val="es-ES"/>
        </w:rPr>
        <w:t xml:space="preserve">12 MILLAS       </w:t>
      </w:r>
      <w:r w:rsidRPr="00547901">
        <w:rPr>
          <w:rFonts w:ascii="Tahoma" w:hAnsi="Tahoma" w:cs="Tahoma"/>
          <w:b/>
          <w:spacing w:val="39"/>
          <w:lang w:val="es-ES"/>
        </w:rPr>
        <w:t xml:space="preserve"> </w:t>
      </w:r>
      <w:r w:rsidRPr="00547901">
        <w:rPr>
          <w:rFonts w:ascii="Tahoma" w:hAnsi="Tahoma" w:cs="Tahoma"/>
          <w:b/>
          <w:lang w:val="es-ES"/>
        </w:rPr>
        <w:t>12 MILLAS</w:t>
      </w:r>
    </w:p>
    <w:p w:rsidR="007261D1" w:rsidRPr="00547901" w:rsidRDefault="007261D1">
      <w:pPr>
        <w:spacing w:before="6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420" w:lineRule="exact"/>
        <w:ind w:left="3757" w:right="6825"/>
        <w:jc w:val="center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ZC</w:t>
      </w:r>
    </w:p>
    <w:p w:rsidR="007261D1" w:rsidRPr="00547901" w:rsidRDefault="007261D1">
      <w:pPr>
        <w:spacing w:before="10" w:line="100" w:lineRule="exact"/>
        <w:rPr>
          <w:sz w:val="11"/>
          <w:szCs w:val="11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00" w:lineRule="exact"/>
        <w:ind w:left="110"/>
        <w:rPr>
          <w:rFonts w:ascii="Arial" w:hAnsi="Arial" w:cs="Arial"/>
          <w:sz w:val="36"/>
          <w:szCs w:val="36"/>
          <w:lang w:val="es-ES"/>
        </w:rPr>
        <w:sectPr w:rsidR="007261D1" w:rsidRPr="00547901">
          <w:pgSz w:w="14400" w:h="10800" w:orient="landscape"/>
          <w:pgMar w:top="980" w:right="2060" w:bottom="0" w:left="1200" w:header="720" w:footer="720" w:gutter="0"/>
          <w:cols w:space="720"/>
        </w:sectPr>
      </w:pPr>
      <w:r w:rsidRPr="00547901">
        <w:rPr>
          <w:rFonts w:ascii="Arial" w:hAnsi="Arial" w:cs="Arial"/>
          <w:position w:val="-1"/>
          <w:sz w:val="36"/>
          <w:szCs w:val="36"/>
          <w:lang w:val="es-ES"/>
        </w:rPr>
        <w:t>Lic. Graciela</w:t>
      </w:r>
      <w:r w:rsidRPr="00547901">
        <w:rPr>
          <w:rFonts w:ascii="Arial" w:hAnsi="Arial" w:cs="Arial"/>
          <w:spacing w:val="-19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position w:val="-1"/>
          <w:sz w:val="36"/>
          <w:szCs w:val="36"/>
          <w:lang w:val="es-ES"/>
        </w:rPr>
        <w:t>Aguilar</w:t>
      </w:r>
    </w:p>
    <w:p w:rsidR="007261D1" w:rsidRPr="00547901" w:rsidRDefault="007261D1">
      <w:pPr>
        <w:spacing w:line="740" w:lineRule="exact"/>
        <w:ind w:left="3962"/>
        <w:rPr>
          <w:rFonts w:ascii="Tahoma" w:hAnsi="Tahoma" w:cs="Tahoma"/>
          <w:sz w:val="64"/>
          <w:szCs w:val="64"/>
          <w:lang w:val="es-ES"/>
        </w:rPr>
      </w:pPr>
      <w:r>
        <w:rPr>
          <w:noProof/>
          <w:lang w:val="es-CL" w:eastAsia="es-CL"/>
        </w:rPr>
        <w:pict>
          <v:group id="_x0000_s1272" style="position:absolute;left:0;text-align:left;margin-left:218.5pt;margin-top:14.5pt;width:187pt;height:51pt;z-index:-251654144;mso-position-horizontal-relative:page;mso-position-vertical-relative:page" coordorigin="4370,290" coordsize="3740,1020">
            <v:shape id="_x0000_s1273" style="position:absolute;left:4370;top:290;width:3740;height:1020" coordorigin="4370,290" coordsize="3740,1020" path="m4370,290r3740,l8110,1310r-3740,l4370,290xe" filled="f" strokeweight="5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274" style="position:absolute;left:0;text-align:left;margin-left:10pt;margin-top:76.45pt;width:697pt;height:463.55pt;z-index:-251655168;mso-position-horizontal-relative:page;mso-position-vertical-relative:page" coordorigin="200,1529" coordsize="13940,9271">
            <v:shape id="_x0000_s1275" style="position:absolute;left:660;top:1740;width:680;height:590" coordorigin="660,1740" coordsize="680,590" path="m660,2330r680,l1340,1740r-680,l660,2330xe" fillcolor="#fece00" stroked="f">
              <v:path arrowok="t"/>
            </v:shape>
            <v:shape id="_x0000_s1276" type="#_x0000_t75" style="position:absolute;left:1260;top:1740;width:520;height:740">
              <v:imagedata r:id="rId12" o:title=""/>
            </v:shape>
            <v:shape id="_x0000_s1277" type="#_x0000_t75" style="position:absolute;left:1440;top:2400;width:580;height:740">
              <v:imagedata r:id="rId13" o:title=""/>
            </v:shape>
            <v:shape id="_x0000_s1278" type="#_x0000_t75" style="position:absolute;left:200;top:2280;width:880;height:660">
              <v:imagedata r:id="rId14" o:title=""/>
            </v:shape>
            <v:shape id="_x0000_s1279" style="position:absolute;left:1230;top:1560;width:0;height:770" coordorigin="1230,1560" coordsize="0,770" path="m1230,1560r,770e" filled="f" strokecolor="#1b1c1b" strokeweight="3.1pt">
              <v:path arrowok="t"/>
            </v:shape>
            <v:shape id="_x0000_s1280" type="#_x0000_t75" style="position:absolute;left:700;top:2800;width:12960;height:60">
              <v:imagedata r:id="rId15" o:title=""/>
            </v:shape>
            <v:shape id="_x0000_s1281" style="position:absolute;left:510;top:2330;width:13580;height:8600" coordorigin="510,2330" coordsize="13580,8600" path="m14090,2330r-13580,l510,10800r13580,l14090,2330xe" fillcolor="#fefffe" stroked="f">
              <v:path arrowok="t"/>
            </v:shape>
            <v:shape id="_x0000_s1282" style="position:absolute;left:510;top:2330;width:13580;height:8600" coordorigin="510,2330" coordsize="13580,8600" path="m14090,2330r-13580,l510,10800e" filled="f" strokeweight="5pt">
              <v:path arrowok="t"/>
            </v:shape>
            <v:shape id="_x0000_s1283" style="position:absolute;left:510;top:2330;width:13580;height:8600" coordorigin="510,2330" coordsize="13580,8600" path="m14090,10800r,-8470e" filled="f" strokeweight="5pt">
              <v:path arrowok="t"/>
            </v:shape>
            <w10:wrap anchorx="page" anchory="page"/>
          </v:group>
        </w:pict>
      </w:r>
      <w:r w:rsidRPr="00547901">
        <w:rPr>
          <w:rFonts w:ascii="Tahoma" w:hAnsi="Tahoma" w:cs="Tahoma"/>
          <w:b/>
          <w:position w:val="-2"/>
          <w:sz w:val="64"/>
          <w:szCs w:val="64"/>
          <w:lang w:val="es-ES"/>
        </w:rPr>
        <w:t>ALTA</w:t>
      </w:r>
      <w:r w:rsidRPr="00547901">
        <w:rPr>
          <w:rFonts w:ascii="Tahoma" w:hAnsi="Tahoma" w:cs="Tahoma"/>
          <w:b/>
          <w:spacing w:val="187"/>
          <w:position w:val="-2"/>
          <w:sz w:val="64"/>
          <w:szCs w:val="64"/>
          <w:lang w:val="es-ES"/>
        </w:rPr>
        <w:t xml:space="preserve"> </w:t>
      </w:r>
      <w:r w:rsidRPr="00547901">
        <w:rPr>
          <w:rFonts w:ascii="Tahoma" w:hAnsi="Tahoma" w:cs="Tahoma"/>
          <w:b/>
          <w:position w:val="-2"/>
          <w:sz w:val="64"/>
          <w:szCs w:val="64"/>
          <w:lang w:val="es-ES"/>
        </w:rPr>
        <w:t>MAR</w:t>
      </w:r>
    </w:p>
    <w:p w:rsidR="007261D1" w:rsidRPr="00547901" w:rsidRDefault="007261D1">
      <w:pPr>
        <w:spacing w:before="19" w:line="200" w:lineRule="exact"/>
        <w:rPr>
          <w:lang w:val="es-ES"/>
        </w:rPr>
      </w:pPr>
    </w:p>
    <w:p w:rsidR="007261D1" w:rsidRPr="00547901" w:rsidRDefault="007261D1">
      <w:pPr>
        <w:spacing w:line="660" w:lineRule="exact"/>
        <w:ind w:left="1558"/>
        <w:rPr>
          <w:rFonts w:ascii="Tahoma" w:hAnsi="Tahoma" w:cs="Tahoma"/>
          <w:sz w:val="48"/>
          <w:szCs w:val="48"/>
          <w:lang w:val="es-ES"/>
        </w:rPr>
      </w:pPr>
      <w:r>
        <w:rPr>
          <w:noProof/>
          <w:lang w:val="es-CL" w:eastAsia="es-CL"/>
        </w:rPr>
        <w:pict>
          <v:group id="_x0000_s1284" style="position:absolute;left:0;text-align:left;margin-left:99pt;margin-top:1.35pt;width:473pt;height:38pt;z-index:-251653120;mso-position-horizontal-relative:page" coordorigin="1980,27" coordsize="9460,760">
            <v:shape id="_x0000_s1285" style="position:absolute;left:1980;top:27;width:9460;height:760" coordorigin="1980,27" coordsize="9460,760" path="m1980,27r9460,l11440,787r-9460,l1980,27xe" filled="f" strokeweight="2pt">
              <v:path arrowok="t"/>
            </v:shape>
            <w10:wrap anchorx="page"/>
          </v:group>
        </w:pict>
      </w:r>
      <w:r w:rsidRPr="00547901">
        <w:rPr>
          <w:rFonts w:ascii="MS Gothic" w:eastAsia="MS Gothic" w:hAnsi="MS Gothic" w:cs="MS Gothic" w:hint="eastAsia"/>
          <w:position w:val="-2"/>
          <w:sz w:val="48"/>
          <w:szCs w:val="48"/>
          <w:lang w:val="es-ES"/>
        </w:rPr>
        <w:t>➢</w:t>
      </w:r>
      <w:r w:rsidRPr="00547901">
        <w:rPr>
          <w:rFonts w:ascii="Tahoma" w:hAnsi="Tahoma" w:cs="Tahoma"/>
          <w:b/>
          <w:position w:val="-5"/>
          <w:sz w:val="48"/>
          <w:szCs w:val="48"/>
          <w:lang w:val="es-ES"/>
        </w:rPr>
        <w:t>Aguas</w:t>
      </w:r>
      <w:r w:rsidRPr="00547901">
        <w:rPr>
          <w:rFonts w:ascii="Tahoma" w:hAnsi="Tahoma" w:cs="Tahoma"/>
          <w:b/>
          <w:spacing w:val="-38"/>
          <w:position w:val="-5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position w:val="-5"/>
          <w:sz w:val="48"/>
          <w:szCs w:val="48"/>
          <w:lang w:val="es-ES"/>
        </w:rPr>
        <w:t>no incluidas en las anteriores.</w:t>
      </w:r>
    </w:p>
    <w:p w:rsidR="007261D1" w:rsidRPr="00547901" w:rsidRDefault="007261D1">
      <w:pPr>
        <w:spacing w:before="4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20" w:lineRule="exact"/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u w:val="thick" w:color="000000"/>
          <w:lang w:val="es-ES"/>
        </w:rPr>
        <w:t>Libertad de la alta mar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 xml:space="preserve">                                                             </w:t>
      </w:r>
      <w:r w:rsidRPr="00547901">
        <w:rPr>
          <w:rFonts w:ascii="Tahoma" w:hAnsi="Tahoma" w:cs="Tahoma"/>
          <w:b/>
          <w:spacing w:val="22"/>
          <w:position w:val="-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Art.8</w:t>
      </w:r>
    </w:p>
    <w:p w:rsidR="007261D1" w:rsidRPr="00547901" w:rsidRDefault="007261D1">
      <w:pPr>
        <w:spacing w:line="480" w:lineRule="exact"/>
        <w:ind w:left="106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1. La alta mar está abierta a todos los Estados, sean ribereños o</w:t>
      </w:r>
    </w:p>
    <w:p w:rsidR="007261D1" w:rsidRPr="00547901" w:rsidRDefault="007261D1">
      <w:pPr>
        <w:spacing w:before="5" w:line="420" w:lineRule="exact"/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sin litoral comprenderá, entre otras:</w:t>
      </w:r>
    </w:p>
    <w:p w:rsidR="007261D1" w:rsidRPr="00547901" w:rsidRDefault="007261D1">
      <w:pPr>
        <w:spacing w:line="480" w:lineRule="exact"/>
        <w:ind w:left="106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a) La libertad de navegación;</w:t>
      </w:r>
    </w:p>
    <w:p w:rsidR="007261D1" w:rsidRPr="00547901" w:rsidRDefault="007261D1">
      <w:pPr>
        <w:spacing w:before="5"/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b) La libertad de sobrevuelo;</w:t>
      </w:r>
    </w:p>
    <w:p w:rsidR="007261D1" w:rsidRPr="00547901" w:rsidRDefault="007261D1">
      <w:pPr>
        <w:spacing w:before="5" w:line="243" w:lineRule="auto"/>
        <w:ind w:left="106" w:right="1057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c) La libertad de tender cables y tuberías submarinos, con sujeción a las disposiciones de la Parte VI;</w:t>
      </w:r>
    </w:p>
    <w:p w:rsidR="007261D1" w:rsidRPr="00547901" w:rsidRDefault="007261D1">
      <w:pPr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d) Libertad de construir islas artificiales y otras instalaciones;</w:t>
      </w:r>
    </w:p>
    <w:p w:rsidR="007261D1" w:rsidRPr="00547901" w:rsidRDefault="007261D1">
      <w:pPr>
        <w:spacing w:before="5" w:line="243" w:lineRule="auto"/>
        <w:ind w:left="106" w:right="60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e) La libertad de pesca, con sujeción a las condiciones establecidas en la sección 2;</w:t>
      </w:r>
    </w:p>
    <w:p w:rsidR="007261D1" w:rsidRPr="00547901" w:rsidRDefault="007261D1">
      <w:pPr>
        <w:spacing w:line="243" w:lineRule="auto"/>
        <w:ind w:left="106" w:right="50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f) La libertad de investigación científica, con sujeción a las disposiciones de las  Partes VI y XIII.</w:t>
      </w:r>
    </w:p>
    <w:p w:rsidR="007261D1" w:rsidRPr="00547901" w:rsidRDefault="007261D1">
      <w:pPr>
        <w:spacing w:line="460" w:lineRule="exact"/>
        <w:ind w:left="106"/>
        <w:rPr>
          <w:rFonts w:ascii="Arial" w:hAnsi="Arial" w:cs="Arial"/>
          <w:sz w:val="50"/>
          <w:szCs w:val="50"/>
          <w:lang w:val="es-ES"/>
        </w:rPr>
      </w:pPr>
      <w:r w:rsidRPr="00547901">
        <w:rPr>
          <w:rFonts w:ascii="Arial" w:hAnsi="Arial" w:cs="Arial"/>
          <w:w w:val="101"/>
          <w:position w:val="1"/>
          <w:sz w:val="50"/>
          <w:szCs w:val="50"/>
          <w:lang w:val="es-ES"/>
        </w:rPr>
        <w:t>!</w:t>
      </w:r>
    </w:p>
    <w:p w:rsidR="007261D1" w:rsidRPr="00547901" w:rsidRDefault="007261D1">
      <w:pPr>
        <w:spacing w:line="400" w:lineRule="exact"/>
        <w:ind w:left="10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2. Estas libertades serán ejercidas por todos los Estados teniendo</w:t>
      </w:r>
    </w:p>
    <w:p w:rsidR="007261D1" w:rsidRPr="00547901" w:rsidRDefault="007261D1">
      <w:pPr>
        <w:spacing w:before="5" w:line="243" w:lineRule="auto"/>
        <w:ind w:left="106" w:right="138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440" w:right="580" w:bottom="0" w:left="520" w:header="720" w:footer="720" w:gutter="0"/>
          <w:cols w:space="720"/>
        </w:sectPr>
      </w:pPr>
      <w:r w:rsidRPr="00547901">
        <w:rPr>
          <w:rFonts w:ascii="Tahoma" w:hAnsi="Tahoma" w:cs="Tahoma"/>
          <w:b/>
          <w:sz w:val="36"/>
          <w:szCs w:val="36"/>
          <w:lang w:val="es-ES"/>
        </w:rPr>
        <w:t>debidamente en cuenta los intereses de otros Estados en su ejercicio de la libertad de la alta mar, así como los derechos previstos en esta Convención.</w:t>
      </w:r>
    </w:p>
    <w:p w:rsidR="007261D1" w:rsidRPr="00547901" w:rsidRDefault="007261D1">
      <w:pPr>
        <w:spacing w:before="36"/>
        <w:ind w:left="111"/>
        <w:rPr>
          <w:rFonts w:ascii="Tahoma" w:hAnsi="Tahoma" w:cs="Tahoma"/>
          <w:sz w:val="40"/>
          <w:szCs w:val="40"/>
          <w:lang w:val="es-ES"/>
        </w:rPr>
      </w:pPr>
      <w:r>
        <w:rPr>
          <w:noProof/>
          <w:lang w:val="es-CL" w:eastAsia="es-CL"/>
        </w:rPr>
        <w:pict>
          <v:group id="_x0000_s1286" style="position:absolute;left:0;text-align:left;margin-left:25.5pt;margin-top:14.5pt;width:352pt;height:35pt;z-index:-251651072;mso-position-horizontal-relative:page;mso-position-vertical-relative:page" coordorigin="510,290" coordsize="7040,700">
            <v:shape id="_x0000_s1287" style="position:absolute;left:510;top:290;width:7040;height:700" coordorigin="510,290" coordsize="7040,700" path="m510,290r7040,l7550,990r-7040,l510,290x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288" style="position:absolute;left:0;text-align:left;margin-left:10pt;margin-top:87pt;width:696.5pt;height:103.5pt;z-index:-251652096;mso-position-horizontal-relative:page;mso-position-vertical-relative:page" coordorigin="200,1740" coordsize="13930,2070">
            <v:shape id="_x0000_s1289" type="#_x0000_t75" style="position:absolute;left:1260;top:1740;width:520;height:740">
              <v:imagedata r:id="rId12" o:title=""/>
            </v:shape>
            <v:shape id="_x0000_s1290" type="#_x0000_t75" style="position:absolute;left:1440;top:2400;width:580;height:740">
              <v:imagedata r:id="rId13" o:title=""/>
            </v:shape>
            <v:shape id="_x0000_s1291" type="#_x0000_t75" style="position:absolute;left:200;top:2280;width:880;height:660">
              <v:imagedata r:id="rId14" o:title=""/>
            </v:shape>
            <v:shape id="_x0000_s1292" type="#_x0000_t75" style="position:absolute;left:700;top:2800;width:12960;height:60">
              <v:imagedata r:id="rId15" o:title=""/>
            </v:shape>
            <v:shape id="_x0000_s1293" style="position:absolute;left:1980;top:2340;width:12140;height:1460" coordorigin="1980,2340" coordsize="12140,1460" path="m1980,2340r,1460l14120,3800r,-1460l1980,2340xe" fillcolor="#fefffe" stroked="f">
              <v:path arrowok="t"/>
            </v:shape>
            <w10:wrap anchorx="page" anchory="page"/>
          </v:group>
        </w:pict>
      </w:r>
      <w:r w:rsidRPr="00547901">
        <w:rPr>
          <w:rFonts w:ascii="Tahoma" w:hAnsi="Tahoma" w:cs="Tahoma"/>
          <w:b/>
          <w:sz w:val="40"/>
          <w:szCs w:val="40"/>
          <w:lang w:val="es-ES"/>
        </w:rPr>
        <w:t>Artículos a tener en cuenta:</w:t>
      </w:r>
    </w:p>
    <w:p w:rsidR="007261D1" w:rsidRPr="00547901" w:rsidRDefault="007261D1">
      <w:pPr>
        <w:spacing w:before="8" w:line="100" w:lineRule="exact"/>
        <w:rPr>
          <w:sz w:val="11"/>
          <w:szCs w:val="11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42" w:lineRule="auto"/>
        <w:ind w:left="1556" w:right="860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shape id="_x0000_s1294" type="#_x0000_t202" style="position:absolute;left:0;text-align:left;margin-left:33pt;margin-top:18.15pt;width:43pt;height:83pt;z-index:-2516500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110"/>
                    <w:gridCol w:w="18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1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 w:rsidRPr="00547901">
        <w:rPr>
          <w:rFonts w:ascii="MS Gothic" w:eastAsia="MS Gothic" w:hAnsi="MS Gothic" w:cs="MS Gothic" w:hint="eastAsia"/>
          <w:position w:val="3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88:</w:t>
      </w:r>
      <w:r>
        <w:rPr>
          <w:rFonts w:ascii="Tahoma" w:hAnsi="Tahoma" w:cs="Tahoma"/>
          <w:b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 xml:space="preserve">Utilización exclusiva de la alta mar con </w:t>
      </w:r>
      <w:r>
        <w:rPr>
          <w:rFonts w:ascii="Tahoma" w:hAnsi="Tahoma" w:cs="Tahoma"/>
          <w:b/>
          <w:sz w:val="36"/>
          <w:szCs w:val="36"/>
          <w:lang w:val="es-ES"/>
        </w:rPr>
        <w:t xml:space="preserve"> 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fines pacíficos</w:t>
      </w:r>
      <w:r w:rsidRPr="00547901">
        <w:rPr>
          <w:rFonts w:ascii="Tahoma" w:hAnsi="Tahoma" w:cs="Tahoma"/>
          <w:sz w:val="36"/>
          <w:szCs w:val="36"/>
          <w:lang w:val="es-ES"/>
        </w:rPr>
        <w:t>.</w:t>
      </w:r>
    </w:p>
    <w:p w:rsidR="007261D1" w:rsidRPr="00547901" w:rsidRDefault="007261D1">
      <w:pPr>
        <w:spacing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42" w:lineRule="auto"/>
        <w:ind w:left="1872" w:right="41" w:hanging="31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3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89:</w:t>
      </w:r>
      <w:r>
        <w:rPr>
          <w:rFonts w:ascii="Tahoma" w:hAnsi="Tahoma" w:cs="Tahoma"/>
          <w:b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Ilegitimidad de las reivindicaciones de soberanía sobre la alta mar</w:t>
      </w:r>
      <w:r w:rsidRPr="00547901">
        <w:rPr>
          <w:rFonts w:ascii="Tahoma" w:hAnsi="Tahoma" w:cs="Tahoma"/>
          <w:sz w:val="36"/>
          <w:szCs w:val="36"/>
          <w:lang w:val="es-ES"/>
        </w:rPr>
        <w:t>.</w:t>
      </w:r>
    </w:p>
    <w:p w:rsidR="007261D1" w:rsidRPr="00547901" w:rsidRDefault="007261D1">
      <w:pPr>
        <w:spacing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500" w:lineRule="exact"/>
        <w:ind w:left="155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-1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position w:val="-4"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position w:val="-4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4"/>
          <w:sz w:val="36"/>
          <w:szCs w:val="36"/>
          <w:lang w:val="es-ES"/>
        </w:rPr>
        <w:t>91:</w:t>
      </w:r>
      <w:r>
        <w:rPr>
          <w:rFonts w:ascii="Tahoma" w:hAnsi="Tahoma" w:cs="Tahoma"/>
          <w:b/>
          <w:position w:val="-4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4"/>
          <w:sz w:val="36"/>
          <w:szCs w:val="36"/>
          <w:lang w:val="es-ES"/>
        </w:rPr>
        <w:t>Nacionalidad de los buques.</w:t>
      </w:r>
    </w:p>
    <w:p w:rsidR="007261D1" w:rsidRPr="00547901" w:rsidRDefault="007261D1">
      <w:pPr>
        <w:spacing w:before="4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40" w:lineRule="exact"/>
        <w:ind w:left="155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position w:val="-3"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position w:val="-3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3"/>
          <w:sz w:val="36"/>
          <w:szCs w:val="36"/>
          <w:lang w:val="es-ES"/>
        </w:rPr>
        <w:t>99: Prohibición del transporte de esclavos.</w:t>
      </w:r>
    </w:p>
    <w:p w:rsidR="007261D1" w:rsidRPr="00547901" w:rsidRDefault="007261D1">
      <w:pPr>
        <w:spacing w:before="4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40" w:lineRule="exact"/>
        <w:ind w:left="155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1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position w:val="-2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110 :  Derecho de visita.</w:t>
      </w:r>
    </w:p>
    <w:p w:rsidR="007261D1" w:rsidRPr="00547901" w:rsidRDefault="007261D1">
      <w:pPr>
        <w:spacing w:before="1" w:line="100" w:lineRule="exact"/>
        <w:rPr>
          <w:sz w:val="10"/>
          <w:szCs w:val="10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500" w:lineRule="exact"/>
        <w:ind w:left="144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-1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position w:val="-4"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position w:val="-4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4"/>
          <w:sz w:val="36"/>
          <w:szCs w:val="36"/>
          <w:lang w:val="es-ES"/>
        </w:rPr>
        <w:t xml:space="preserve">111:  </w:t>
      </w:r>
      <w:r w:rsidRPr="00547901">
        <w:rPr>
          <w:rFonts w:ascii="Tahoma" w:hAnsi="Tahoma" w:cs="Tahoma"/>
          <w:b/>
          <w:spacing w:val="1"/>
          <w:position w:val="-4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4"/>
          <w:sz w:val="36"/>
          <w:szCs w:val="36"/>
          <w:lang w:val="es-ES"/>
        </w:rPr>
        <w:t>Derecho de persecución.</w:t>
      </w:r>
    </w:p>
    <w:p w:rsidR="007261D1" w:rsidRPr="00547901" w:rsidRDefault="007261D1">
      <w:pPr>
        <w:spacing w:before="4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40" w:lineRule="exact"/>
        <w:ind w:left="144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1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position w:val="-2"/>
          <w:sz w:val="36"/>
          <w:szCs w:val="36"/>
          <w:lang w:val="es-ES"/>
        </w:rPr>
        <w:t xml:space="preserve"> </w:t>
      </w:r>
      <w:r>
        <w:rPr>
          <w:rFonts w:ascii="Tahoma" w:hAnsi="Tahoma" w:cs="Tahoma"/>
          <w:b/>
          <w:position w:val="-2"/>
          <w:sz w:val="36"/>
          <w:szCs w:val="36"/>
          <w:lang w:val="es-ES"/>
        </w:rPr>
        <w:t>100 al 107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 xml:space="preserve">: </w:t>
      </w:r>
      <w:r>
        <w:rPr>
          <w:rFonts w:ascii="Tahoma" w:hAnsi="Tahoma" w:cs="Tahoma"/>
          <w:b/>
          <w:position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epresión de la piratería.</w:t>
      </w:r>
    </w:p>
    <w:p w:rsidR="007261D1" w:rsidRPr="00547901" w:rsidRDefault="007261D1">
      <w:pPr>
        <w:spacing w:before="8" w:line="120" w:lineRule="exact"/>
        <w:rPr>
          <w:sz w:val="12"/>
          <w:szCs w:val="12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Default="007261D1">
      <w:pPr>
        <w:spacing w:line="242" w:lineRule="auto"/>
        <w:ind w:left="3974" w:right="2459" w:hanging="2532"/>
        <w:rPr>
          <w:rFonts w:ascii="Tahoma" w:hAnsi="Tahoma" w:cs="Tahoma"/>
          <w:b/>
          <w:sz w:val="36"/>
          <w:szCs w:val="36"/>
          <w:lang w:val="es-ES"/>
        </w:rPr>
      </w:pPr>
      <w:r w:rsidRPr="00547901">
        <w:rPr>
          <w:rFonts w:ascii="MS Gothic" w:eastAsia="MS Gothic" w:hAnsi="MS Gothic" w:cs="MS Gothic" w:hint="eastAsia"/>
          <w:position w:val="3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108: Tráfico ilícito de estupefacientes y sustancias sicotrópicas.</w:t>
      </w:r>
    </w:p>
    <w:p w:rsidR="007261D1" w:rsidRPr="00547901" w:rsidRDefault="007261D1">
      <w:pPr>
        <w:spacing w:line="242" w:lineRule="auto"/>
        <w:ind w:left="3974" w:right="2459" w:hanging="2532"/>
        <w:rPr>
          <w:rFonts w:ascii="Tahoma" w:hAnsi="Tahoma" w:cs="Tahoma"/>
          <w:sz w:val="36"/>
          <w:szCs w:val="36"/>
          <w:lang w:val="es-ES"/>
        </w:rPr>
      </w:pPr>
    </w:p>
    <w:p w:rsidR="007261D1" w:rsidRPr="00547901" w:rsidRDefault="007261D1">
      <w:pPr>
        <w:spacing w:before="16"/>
        <w:ind w:left="1329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360" w:right="980" w:bottom="280" w:left="500" w:header="720" w:footer="720" w:gutter="0"/>
          <w:cols w:space="720"/>
        </w:sectPr>
      </w:pPr>
      <w:r w:rsidRPr="00547901">
        <w:rPr>
          <w:rFonts w:ascii="MS Gothic" w:eastAsia="MS Gothic" w:hAnsi="MS Gothic" w:cs="MS Gothic" w:hint="eastAsia"/>
          <w:position w:val="3"/>
          <w:sz w:val="36"/>
          <w:szCs w:val="36"/>
          <w:lang w:val="es-ES"/>
        </w:rPr>
        <w:t>➢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Artículo</w:t>
      </w:r>
      <w:r w:rsidRPr="00547901">
        <w:rPr>
          <w:rFonts w:ascii="Tahoma" w:hAnsi="Tahoma" w:cs="Tahoma"/>
          <w:b/>
          <w:spacing w:val="-29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98: Deber de prestar auxilio.</w:t>
      </w:r>
    </w:p>
    <w:p w:rsidR="007261D1" w:rsidRPr="00547901" w:rsidRDefault="007261D1">
      <w:pPr>
        <w:spacing w:before="39"/>
        <w:ind w:left="180" w:right="-74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Convemar/82 : Esquema</w:t>
      </w:r>
    </w:p>
    <w:p w:rsidR="007261D1" w:rsidRPr="00547901" w:rsidRDefault="007261D1">
      <w:pPr>
        <w:spacing w:line="200" w:lineRule="exact"/>
        <w:rPr>
          <w:lang w:val="es-ES"/>
        </w:rPr>
      </w:pPr>
      <w:r w:rsidRPr="00547901">
        <w:rPr>
          <w:lang w:val="es-ES"/>
        </w:rPr>
        <w:br w:type="column"/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4" w:line="260" w:lineRule="exact"/>
        <w:rPr>
          <w:sz w:val="26"/>
          <w:szCs w:val="26"/>
          <w:lang w:val="es-ES"/>
        </w:rPr>
      </w:pPr>
    </w:p>
    <w:p w:rsidR="007261D1" w:rsidRPr="00547901" w:rsidRDefault="007261D1">
      <w:pPr>
        <w:spacing w:line="640" w:lineRule="exact"/>
        <w:rPr>
          <w:rFonts w:ascii="Tahoma" w:hAnsi="Tahoma" w:cs="Tahoma"/>
          <w:sz w:val="56"/>
          <w:szCs w:val="56"/>
          <w:lang w:val="es-ES"/>
        </w:rPr>
        <w:sectPr w:rsidR="007261D1" w:rsidRPr="00547901">
          <w:pgSz w:w="14400" w:h="10800" w:orient="landscape"/>
          <w:pgMar w:top="720" w:right="560" w:bottom="0" w:left="560" w:header="720" w:footer="720" w:gutter="0"/>
          <w:cols w:num="2" w:space="720" w:equalWidth="0">
            <w:col w:w="4654" w:space="2853"/>
            <w:col w:w="5773"/>
          </w:cols>
        </w:sectPr>
      </w:pPr>
      <w:r>
        <w:rPr>
          <w:noProof/>
          <w:lang w:val="es-CL" w:eastAsia="es-CL"/>
        </w:rPr>
        <w:pict>
          <v:group id="_x0000_s1295" style="position:absolute;margin-left:383pt;margin-top:104.3pt;width:114pt;height:33pt;z-index:-251646976;mso-position-horizontal-relative:page" coordorigin="7660,2086" coordsize="2280,660">
            <v:shape id="_x0000_s1296" style="position:absolute;left:7660;top:2086;width:2280;height:660" coordorigin="7660,2086" coordsize="2280,660" path="m7660,2086r2280,l9940,2746r-2280,l7660,2086xe" filled="f" strokeweight="2pt">
              <v:path arrowok="t"/>
            </v:shape>
            <w10:wrap anchorx="page"/>
          </v:group>
        </w:pict>
      </w:r>
      <w:r w:rsidRPr="00547901">
        <w:rPr>
          <w:rFonts w:ascii="Tahoma" w:hAnsi="Tahoma" w:cs="Tahoma"/>
          <w:b/>
          <w:position w:val="-4"/>
          <w:sz w:val="56"/>
          <w:szCs w:val="56"/>
          <w:lang w:val="es-ES"/>
        </w:rPr>
        <w:t>ZEE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9" w:line="260" w:lineRule="exact"/>
        <w:rPr>
          <w:sz w:val="26"/>
          <w:szCs w:val="26"/>
          <w:lang w:val="es-ES"/>
        </w:rPr>
      </w:pPr>
    </w:p>
    <w:p w:rsidR="007261D1" w:rsidRPr="00547901" w:rsidRDefault="007261D1">
      <w:pPr>
        <w:spacing w:before="19" w:line="280" w:lineRule="exact"/>
        <w:ind w:left="1517"/>
        <w:rPr>
          <w:rFonts w:ascii="Tahoma" w:hAnsi="Tahoma" w:cs="Tahoma"/>
          <w:sz w:val="24"/>
          <w:szCs w:val="24"/>
          <w:lang w:val="es-ES"/>
        </w:rPr>
      </w:pPr>
      <w:r>
        <w:rPr>
          <w:noProof/>
          <w:lang w:val="es-CL" w:eastAsia="es-CL"/>
        </w:rPr>
        <w:pict>
          <v:shape id="_x0000_s1297" type="#_x0000_t202" style="position:absolute;left:0;text-align:left;margin-left:33pt;margin-top:-47.9pt;width:43pt;height:83pt;z-index:-2516428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 w:rsidRPr="00547901">
        <w:rPr>
          <w:rFonts w:ascii="Tahoma" w:hAnsi="Tahoma" w:cs="Tahoma"/>
          <w:b/>
          <w:position w:val="-2"/>
          <w:sz w:val="24"/>
          <w:szCs w:val="24"/>
          <w:lang w:val="es-ES"/>
        </w:rPr>
        <w:t>Linea de base</w:t>
      </w:r>
    </w:p>
    <w:p w:rsidR="007261D1" w:rsidRPr="00547901" w:rsidRDefault="007261D1">
      <w:pPr>
        <w:spacing w:before="4" w:line="140" w:lineRule="exact"/>
        <w:rPr>
          <w:sz w:val="15"/>
          <w:szCs w:val="15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  <w:sectPr w:rsidR="007261D1" w:rsidRPr="00547901">
          <w:type w:val="continuous"/>
          <w:pgSz w:w="14400" w:h="10800" w:orient="landscape"/>
          <w:pgMar w:top="980" w:right="560" w:bottom="0" w:left="560" w:header="720" w:footer="720" w:gutter="0"/>
          <w:cols w:space="720"/>
        </w:sectPr>
      </w:pPr>
    </w:p>
    <w:p w:rsidR="007261D1" w:rsidRPr="00547901" w:rsidRDefault="007261D1">
      <w:pPr>
        <w:spacing w:before="2" w:line="180" w:lineRule="exact"/>
        <w:rPr>
          <w:sz w:val="19"/>
          <w:szCs w:val="19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Default="007261D1">
      <w:pPr>
        <w:spacing w:line="420" w:lineRule="exact"/>
        <w:jc w:val="righ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position w:val="-2"/>
          <w:sz w:val="36"/>
          <w:szCs w:val="36"/>
        </w:rPr>
        <w:t>Ai.</w:t>
      </w:r>
    </w:p>
    <w:p w:rsidR="007261D1" w:rsidRDefault="007261D1">
      <w:pPr>
        <w:spacing w:before="10" w:line="100" w:lineRule="exact"/>
        <w:rPr>
          <w:sz w:val="11"/>
          <w:szCs w:val="11"/>
        </w:rPr>
      </w:pPr>
      <w:r>
        <w:br w:type="column"/>
      </w:r>
    </w:p>
    <w:p w:rsidR="007261D1" w:rsidRDefault="007261D1">
      <w:pPr>
        <w:spacing w:line="243" w:lineRule="auto"/>
        <w:ind w:right="-65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12 millas</w:t>
      </w:r>
    </w:p>
    <w:p w:rsidR="007261D1" w:rsidRDefault="007261D1">
      <w:pPr>
        <w:spacing w:line="460" w:lineRule="exact"/>
        <w:rPr>
          <w:rFonts w:ascii="Tahoma" w:hAnsi="Tahoma" w:cs="Tahoma"/>
          <w:sz w:val="40"/>
          <w:szCs w:val="40"/>
        </w:rPr>
        <w:sectPr w:rsidR="007261D1">
          <w:type w:val="continuous"/>
          <w:pgSz w:w="14400" w:h="10800" w:orient="landscape"/>
          <w:pgMar w:top="980" w:right="560" w:bottom="0" w:left="560" w:header="720" w:footer="720" w:gutter="0"/>
          <w:cols w:num="3" w:space="720" w:equalWidth="0">
            <w:col w:w="1985" w:space="1242"/>
            <w:col w:w="1070" w:space="2890"/>
            <w:col w:w="6093"/>
          </w:cols>
        </w:sectPr>
      </w:pPr>
      <w:r>
        <w:br w:type="column"/>
      </w:r>
      <w:r>
        <w:rPr>
          <w:rFonts w:ascii="Tahoma" w:hAnsi="Tahoma" w:cs="Tahoma"/>
          <w:b/>
          <w:position w:val="-1"/>
          <w:sz w:val="40"/>
          <w:szCs w:val="40"/>
        </w:rPr>
        <w:t>188 millas</w:t>
      </w:r>
    </w:p>
    <w:p w:rsidR="007261D1" w:rsidRDefault="007261D1">
      <w:pPr>
        <w:spacing w:line="200" w:lineRule="exact"/>
      </w:pPr>
      <w:r>
        <w:rPr>
          <w:noProof/>
          <w:lang w:val="es-CL" w:eastAsia="es-CL"/>
        </w:rPr>
        <w:pict>
          <v:group id="_x0000_s1298" style="position:absolute;margin-left:31.5pt;margin-top:31.5pt;width:236pt;height:34pt;z-index:-251643904;mso-position-horizontal-relative:page;mso-position-vertical-relative:page" coordorigin="630,630" coordsize="4720,680">
            <v:shape id="_x0000_s1299" style="position:absolute;left:630;top:630;width:4720;height:680" coordorigin="630,630" coordsize="4720,680" path="m630,630r4720,l5350,1310r-4720,l630,630xe" filled="f" strokeweight="5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300" style="position:absolute;margin-left:614pt;margin-top:286pt;width:106pt;height:81pt;z-index:-251644928;mso-position-horizontal-relative:page;mso-position-vertical-relative:page" coordorigin="12280,5720" coordsize="2120,1620">
            <v:shape id="_x0000_s1301" style="position:absolute;left:12300;top:5740;width:2100;height:1580" coordorigin="12300,5740" coordsize="2100,1580" path="m12300,5740r,1580l14400,7320r,-1580l12300,5740xe" fillcolor="#00e3a7" stroked="f">
              <v:path arrowok="t"/>
            </v:shape>
            <v:shape id="_x0000_s1302" style="position:absolute;left:12300;top:5740;width:2100;height:1580" coordorigin="12300,5740" coordsize="2100,1580" path="m12300,5740r2100,l14400,7320r-2100,l12300,5740xe" filled="f" strokecolor="#00a67a" strokeweight="2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303" style="position:absolute;margin-left:10pt;margin-top:87pt;width:673pt;height:330.1pt;z-index:-251649024;mso-position-horizontal-relative:page;mso-position-vertical-relative:page" coordorigin="200,1740" coordsize="13460,6603">
            <v:shape id="_x0000_s1304" type="#_x0000_t75" style="position:absolute;left:1260;top:1740;width:520;height:740">
              <v:imagedata r:id="rId12" o:title=""/>
            </v:shape>
            <v:shape id="_x0000_s1305" type="#_x0000_t75" style="position:absolute;left:1440;top:2400;width:580;height:740">
              <v:imagedata r:id="rId13" o:title=""/>
            </v:shape>
            <v:shape id="_x0000_s1306" type="#_x0000_t75" style="position:absolute;left:200;top:2280;width:880;height:660">
              <v:imagedata r:id="rId14" o:title=""/>
            </v:shape>
            <v:shape id="_x0000_s1307" type="#_x0000_t75" style="position:absolute;left:700;top:2800;width:12960;height:60">
              <v:imagedata r:id="rId15" o:title=""/>
            </v:shape>
            <v:shape id="_x0000_s1308" style="position:absolute;left:520;top:5060;width:2380;height:1580" coordorigin="520,5060" coordsize="2380,1580" path="m520,5060r,1580l2900,6640r,-1580l520,5060xe" fillcolor="#00b04f" stroked="f">
              <v:path arrowok="t"/>
            </v:shape>
            <v:shape id="_x0000_s1309" style="position:absolute;left:520;top:5060;width:2380;height:1580" coordorigin="520,5060" coordsize="2380,1580" path="m520,5060r2380,l2900,6640r-2380,l520,5060xe" filled="f" strokecolor="#00a67a" strokeweight="2pt">
              <v:path arrowok="t"/>
            </v:shape>
            <v:shape id="_x0000_s1310" style="position:absolute;left:2900;top:5400;width:2600;height:1480" coordorigin="2900,5400" coordsize="2600,1480" path="m2900,5400r,1480l5500,6880r,-1480l2900,5400xe" fillcolor="#d1d1ef" stroked="f">
              <v:path arrowok="t"/>
            </v:shape>
            <v:shape id="_x0000_s1311" style="position:absolute;left:2900;top:5400;width:2600;height:1480" coordorigin="2900,5400" coordsize="2600,1480" path="m2900,5400r2600,l5500,6880r-2600,l2900,5400xe" filled="f" strokecolor="#00a67a" strokeweight="2pt">
              <v:path arrowok="t"/>
            </v:shape>
            <v:shape id="_x0000_s1312" style="position:absolute;left:5500;top:5620;width:2600;height:1480" coordorigin="5500,5620" coordsize="2600,1480" path="m5500,5620r,1480l8100,7100r,-1480l5500,5620xe" fillcolor="#00afef" stroked="f">
              <v:path arrowok="t"/>
            </v:shape>
            <v:shape id="_x0000_s1313" style="position:absolute;left:5500;top:5620;width:2600;height:1480" coordorigin="5500,5620" coordsize="2600,1480" path="m5500,5620r2600,l8100,7100r-2600,l5500,5620xe" filled="f" strokecolor="#00a67a" strokeweight="2pt">
              <v:path arrowok="t"/>
            </v:shape>
            <v:shape id="_x0000_s1314" style="position:absolute;left:8100;top:5740;width:4100;height:1580" coordorigin="8100,5740" coordsize="4100,1580" path="m8100,5740r,1580l12200,7320r,-1580l8100,5740xe" fillcolor="#006fbf" stroked="f">
              <v:path arrowok="t"/>
            </v:shape>
            <v:shape id="_x0000_s1315" style="position:absolute;left:8100;top:5740;width:4100;height:1580" coordorigin="8100,5740" coordsize="4100,1580" path="m8100,5740r4100,l12200,7320r-4100,l8100,5740xe" filled="f" strokecolor="#00a67a" strokeweight="2pt">
              <v:path arrowok="t"/>
            </v:shape>
            <v:shape id="_x0000_s1316" style="position:absolute;left:3162;top:4723;width:8757;height:106" coordorigin="3162,4723" coordsize="8757,106" path="m3162,4723r60,1l11858,4828r60,1e" filled="f" strokeweight="6pt">
              <v:path arrowok="t"/>
            </v:shape>
            <v:shape id="_x0000_s1317" style="position:absolute;left:11587;top:4526;width:603;height:600" coordorigin="11587,4526" coordsize="603,600" path="m11596,4614r8,16l11617,4644r8,6l11925,4829r-304,172l11606,5013r-11,16l11589,5046r-2,19l11592,5084r16,24l11641,5125r18,1l11678,5122r9,-5l12190,4833r-496,-297l11676,4528r-19,-2l11639,4529r-31,22l11595,4577r1,37xe" fillcolor="black" stroked="f">
              <v:path arrowok="t"/>
            </v:shape>
            <v:shape id="_x0000_s1318" style="position:absolute;left:2890;top:4427;width:603;height:600" coordorigin="2890,4427" coordsize="603,600" path="m3393,4435r-503,285l3386,5017r18,7l3423,5026r18,-3l3472,5002r13,-26l3487,4957r-3,-18l3476,4922r-13,-14l3455,4903,3155,4723r304,-172l3474,4539r11,-15l3491,4506r2,-18l3488,4469r-4,-9l3472,4445r-15,-11l3439,4428r-18,-1l3402,4431r-9,4xe" fillcolor="black" stroked="f">
              <v:path arrowok="t"/>
            </v:shape>
            <v:shape id="_x0000_s1319" style="position:absolute;left:5510;top:4720;width:0;height:800" coordorigin="5510,4720" coordsize="0,800" path="m5510,4720r,800e" filled="f" strokecolor="red" strokeweight="5pt">
              <v:path arrowok="t"/>
            </v:shape>
            <v:shape id="_x0000_s1320" style="position:absolute;left:3690;top:3590;width:1580;height:1080" coordorigin="3690,3590" coordsize="1580,1080" path="m3690,3590r1580,l5270,4670r-1580,l3690,3590xe" filled="f" strokeweight="3pt">
              <v:path arrowok="t"/>
            </v:shape>
            <v:shape id="_x0000_s1321" style="position:absolute;left:8110;top:4720;width:0;height:900" coordorigin="8110,4720" coordsize="0,900" path="m8110,4720r,900e" filled="f" strokecolor="red" strokeweight="3pt">
              <v:path arrowok="t"/>
            </v:shape>
            <v:shape id="_x0000_s1322" style="position:absolute;left:2778;top:7100;width:5388;height:1193" coordorigin="2778,7100" coordsize="5388,1193" path="m8165,7100r,49l8164,7197r-4,91l8154,7373r-8,77l8136,7518r-18,84l8097,7660r-31,30l5571,7690r-9,2l5547,7708r-15,30l5525,7758r-7,23l5512,7807r-6,29l5500,7868r-5,34l5490,7938r-4,39l5482,8017r-3,42l5476,8103r-2,46l5473,8196r-1,48l5471,8293r,-49l5468,8149r-5,-90l5456,7977r-9,-75l5437,7836r-19,-78l5388,7698r-16,-8l2877,7690r-8,-2l2853,7673r-15,-29l2831,7625r-6,-23l2818,7577r-6,-28l2807,7518r-6,-33l2797,7450r-5,-38l2789,7373r-4,-42l2783,7288r-3,-45l2779,7197r-1,-48l2778,7100e" filled="f" strokecolor="red" strokeweight="5pt">
              <v:path arrowok="t"/>
            </v:shape>
            <v:shape id="_x0000_s1323" style="position:absolute;left:12200;top:2900;width:0;height:4420" coordorigin="12200,2900" coordsize="0,4420" path="m12200,2900r,4420e" filled="f" strokecolor="red" strokeweight="6pt">
              <v:path arrowok="t"/>
            </v:shape>
            <v:shape id="_x0000_s1324" style="position:absolute;left:5500;top:2113;width:6730;height:980" coordorigin="5500,2113" coordsize="6730,980" path="m5500,3093r1,-80l5504,2938r5,-69l5516,2806r13,-81l5544,2663r31,-51l5582,2610r3201,l8790,2608r13,-13l8815,2570r6,-16l8826,2534r6,-21l8836,2489r5,-26l8845,2435r4,-30l8853,2373r3,-34l8859,2304r2,-36l8863,2231r1,-39l8865,2153r,-40l8865,2153r2,78l8871,2304r6,69l8885,2435r13,78l8921,2584r26,26l12148,2610r7,2l12168,2624r12,23l12186,2663r5,18l12197,2702r4,23l12206,2750r4,27l12214,2806r4,31l12221,2869r3,34l12226,2938r2,37l12229,3013r1,39l12230,3093e" filled="f" strokecolor="red" strokeweight="5pt">
              <v:path arrowok="t"/>
            </v:shape>
            <v:shape id="_x0000_s1325" style="position:absolute;left:2537;top:4865;width:278;height:827" coordorigin="2537,4865" coordsize="278,827" path="m2813,5649r,-20l2814,5609r,-20l2814,5569r,-20l2813,5529r-1,-20l2811,5496r-4,-20l2800,5457r-11,-17l2772,5427r-18,-10l2735,5409r-19,-7l2697,5395r-11,-5l2667,5384r-19,-6l2629,5372r10,-25l2647,5329r8,-21l2664,5285r9,-25l2681,5235r7,-25l2694,5187r3,-22l2700,5137r1,-22l2700,5094r-1,-20l2697,5055r-3,-19l2691,5018r-5,-18l2682,4983r-6,-18l2670,4947r-6,-18l2658,4910r-7,-20l2644,4889r-27,-8l2596,4875r-16,-4l2568,4867r-7,-2l2560,4868r5,4l2571,4878r7,8l2585,4895r8,12l2600,4920r6,16l2611,4958r4,19l2618,4997r2,20l2622,5037r2,20l2626,5077r3,20l2626,5116r-3,20l2621,5156r-3,20l2615,5195r-4,20l2606,5234r-11,20l2583,5270r-13,16l2560,5303r-5,13l2549,5336r-4,19l2541,5375r-4,20l2539,5395r12,3l2570,5402r23,6l2619,5415r25,7l2668,5429r18,6l2697,5440r16,12l2729,5466r14,14l2755,5495r12,16l2779,5527r11,17l2801,5561r11,17l2812,5693r,-4l2812,5669r1,-20xe" fillcolor="black" stroked="f">
              <v:path arrowok="t"/>
            </v:shape>
            <v:shape id="_x0000_s1326" style="position:absolute;left:2537;top:4864;width:278;height:828" coordorigin="2537,4864" coordsize="278,828" path="m2812,5578r-11,-17l2790,5544r-11,-17l2767,5511r-12,-16l2743,5480r-14,-14l2713,5452r-16,-12l2686,5435r-18,-6l2644,5422r-25,-7l2593,5408r-23,-6l2551,5398r-12,-3l2537,5395r4,-20l2545,5355r4,-19l2555,5316r5,-13l2570,5286r13,-16l2595,5254r10,-17l2611,5215r4,-20l2618,5176r3,-20l2623,5136r3,-20l2629,5097r-3,-20l2624,5057r-2,-20l2620,5017r-2,-20l2615,4977r-4,-19l2606,4938r-6,-18l2593,4907r-8,-12l2578,4886r-7,-8l2565,4872r-5,-4l2558,4865r,-1l2561,4865r7,2l2580,4871r16,4l2617,4881r27,8l2651,4890r7,20l2664,4929r6,18l2676,4965r6,18l2686,5000r5,18l2694,5036r3,19l2699,5074r1,20l2701,5115r-1,22l2698,5160r-4,27l2688,5210r-7,25l2673,5260r-9,25l2655,5308r-8,21l2639,5347r-9,22l2629,5372r19,6l2667,5384r19,6l2697,5395r19,7l2735,5409r19,8l2772,5427r15,12l2800,5457r7,19l2811,5496r1,13l2813,5529r1,20l2814,5569r,20l2814,5609r-1,20l2813,5649r-1,20l2812,5689r,4e" filled="f" strokeweight="6pt">
              <v:path arrowok="t"/>
            </v:shape>
            <v:shape id="_x0000_s1327" style="position:absolute;left:1980;top:4260;width:680;height:640" coordorigin="1980,4260" coordsize="680,640" path="m1980,4260r680,l2660,4900r-680,l1980,4260xe" filled="f" strokeweight="2pt">
              <v:path arrowok="t"/>
            </v:shape>
            <v:shape id="_x0000_s1328" style="position:absolute;left:2890;top:2900;width:0;height:2040" coordorigin="2890,2900" coordsize="0,2040" path="m2890,2900r,2040e" filled="f" strokecolor="red" strokeweight="5pt">
              <v:path arrowok="t"/>
            </v:shape>
            <v:shape id="_x0000_s1329" style="position:absolute;left:1980;top:2460;width:1860;height:460" coordorigin="1980,2460" coordsize="1860,460" path="m1980,2460r1860,l3840,2920r-1860,l1980,2460xe" filled="f" strokeweight="2pt">
              <v:path arrowok="t"/>
            </v:shape>
            <w10:wrap anchorx="page" anchory="page"/>
          </v:group>
        </w:pict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before="11" w:line="240" w:lineRule="exact"/>
        <w:rPr>
          <w:sz w:val="24"/>
          <w:szCs w:val="24"/>
        </w:rPr>
      </w:pPr>
    </w:p>
    <w:p w:rsidR="007261D1" w:rsidRDefault="007261D1">
      <w:pPr>
        <w:spacing w:line="960" w:lineRule="exact"/>
        <w:ind w:left="3213" w:right="-46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b/>
          <w:position w:val="25"/>
          <w:sz w:val="56"/>
          <w:szCs w:val="56"/>
        </w:rPr>
        <w:t xml:space="preserve">MT          </w:t>
      </w:r>
      <w:r>
        <w:rPr>
          <w:rFonts w:ascii="Tahoma" w:hAnsi="Tahoma" w:cs="Tahoma"/>
          <w:b/>
          <w:position w:val="1"/>
          <w:sz w:val="56"/>
          <w:szCs w:val="56"/>
        </w:rPr>
        <w:t xml:space="preserve">ZC                                   </w:t>
      </w:r>
      <w:r>
        <w:rPr>
          <w:rFonts w:ascii="Tahoma" w:hAnsi="Tahoma" w:cs="Tahoma"/>
          <w:b/>
          <w:spacing w:val="112"/>
          <w:position w:val="1"/>
          <w:sz w:val="56"/>
          <w:szCs w:val="56"/>
        </w:rPr>
        <w:t xml:space="preserve"> </w:t>
      </w:r>
      <w:r>
        <w:rPr>
          <w:rFonts w:ascii="Tahoma" w:hAnsi="Tahoma" w:cs="Tahoma"/>
          <w:b/>
          <w:position w:val="-11"/>
          <w:sz w:val="48"/>
          <w:szCs w:val="48"/>
        </w:rPr>
        <w:t>AM</w:t>
      </w:r>
    </w:p>
    <w:p w:rsidR="007261D1" w:rsidRDefault="007261D1">
      <w:pPr>
        <w:spacing w:before="5" w:line="160" w:lineRule="exact"/>
        <w:rPr>
          <w:sz w:val="16"/>
          <w:szCs w:val="16"/>
        </w:rPr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420" w:lineRule="exact"/>
        <w:ind w:left="4135"/>
        <w:rPr>
          <w:rFonts w:ascii="Tahoma" w:hAnsi="Tahoma" w:cs="Tahoma"/>
          <w:sz w:val="36"/>
          <w:szCs w:val="36"/>
        </w:rPr>
      </w:pPr>
      <w:r>
        <w:rPr>
          <w:noProof/>
          <w:lang w:val="es-CL" w:eastAsia="es-CL"/>
        </w:rPr>
        <w:pict>
          <v:group id="_x0000_s1330" style="position:absolute;left:0;text-align:left;margin-left:131.75pt;margin-top:422pt;width:479.25pt;height:86.5pt;z-index:-251648000;mso-position-horizontal-relative:page;mso-position-vertical-relative:page" coordorigin="2635,8440" coordsize="9585,1730">
            <v:shape id="_x0000_s1331" style="position:absolute;left:4590;top:8470;width:1860;height:640" coordorigin="4590,8470" coordsize="1860,640" path="m4590,8470r1860,l6450,9110r-1860,l4590,8470xe" filled="f" strokeweight="3pt">
              <v:path arrowok="t"/>
            </v:shape>
            <v:shape id="_x0000_s1332" style="position:absolute;left:2665;top:8803;width:9525;height:1337" coordorigin="2665,8803" coordsize="9525,1337" path="m12190,8803r,54l12189,8911r-5,103l12178,9110r-10,87l12157,9275r-13,66l12122,9418r-34,50l12079,9470r-4586,l7484,9472r-18,18l7450,9523r-8,22l7435,9571r-8,28l7421,9632r-7,34l7409,9704r-6,41l7398,9787r-4,45l7391,9879r-4,49l7385,9979r-2,52l7382,10085r,55l7381,10085r-2,-106l7373,9879r-8,-92l7355,9704r-12,-72l7329,9571r-23,-67l7270,9470r-4494,l2767,9468r-17,-17l2733,9418r-8,-22l2718,9370r-7,-29l2704,9310r-6,-35l2692,9237r-5,-40l2682,9154r-5,-44l2674,9063r-3,-49l2668,8963r-2,-52l2665,8857r,-54e" filled="f" strokecolor="red" strokeweight="3pt">
              <v:path arrowok="t"/>
            </v:shape>
            <w10:wrap anchorx="page" anchory="page"/>
          </v:group>
        </w:pict>
      </w:r>
      <w:r>
        <w:rPr>
          <w:rFonts w:ascii="Tahoma" w:hAnsi="Tahoma" w:cs="Tahoma"/>
          <w:b/>
          <w:position w:val="-2"/>
          <w:sz w:val="36"/>
          <w:szCs w:val="36"/>
        </w:rPr>
        <w:t>24 millas</w:t>
      </w:r>
    </w:p>
    <w:p w:rsidR="007261D1" w:rsidRDefault="007261D1">
      <w:pPr>
        <w:spacing w:before="5" w:line="120" w:lineRule="exact"/>
        <w:rPr>
          <w:sz w:val="13"/>
          <w:szCs w:val="13"/>
        </w:rPr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420" w:lineRule="exact"/>
        <w:ind w:left="5788" w:right="5535"/>
        <w:jc w:val="center"/>
        <w:rPr>
          <w:rFonts w:ascii="Tahoma" w:hAnsi="Tahoma" w:cs="Tahoma"/>
          <w:sz w:val="36"/>
          <w:szCs w:val="36"/>
        </w:rPr>
        <w:sectPr w:rsidR="007261D1">
          <w:type w:val="continuous"/>
          <w:pgSz w:w="14400" w:h="10800" w:orient="landscape"/>
          <w:pgMar w:top="980" w:right="560" w:bottom="0" w:left="560" w:header="720" w:footer="720" w:gutter="0"/>
          <w:cols w:space="720"/>
        </w:sectPr>
      </w:pPr>
      <w:r>
        <w:rPr>
          <w:noProof/>
          <w:lang w:val="es-CL" w:eastAsia="es-CL"/>
        </w:rPr>
        <w:pict>
          <v:group id="_x0000_s1333" style="position:absolute;left:0;text-align:left;margin-left:314.5pt;margin-top:-5.85pt;width:104pt;height:33pt;z-index:-251645952;mso-position-horizontal-relative:page" coordorigin="6290,-117" coordsize="2080,660">
            <v:shape id="_x0000_s1334" style="position:absolute;left:6290;top:-117;width:2080;height:660" coordorigin="6290,-117" coordsize="2080,660" path="m8370,-117r-2080,l6290,473e" filled="f" strokeweight="3pt">
              <v:path arrowok="t"/>
            </v:shape>
            <v:shape id="_x0000_s1335" style="position:absolute;left:6290;top:-117;width:2080;height:660" coordorigin="6290,-117" coordsize="2080,660" path="m8370,473r,-590e" filled="f" strokeweight="3pt">
              <v:path arrowok="t"/>
            </v:shape>
            <w10:wrap anchorx="page"/>
          </v:group>
        </w:pict>
      </w:r>
      <w:r>
        <w:rPr>
          <w:rFonts w:ascii="Tahoma" w:hAnsi="Tahoma" w:cs="Tahoma"/>
          <w:b/>
          <w:position w:val="-1"/>
          <w:sz w:val="36"/>
          <w:szCs w:val="36"/>
        </w:rPr>
        <w:t>200 millas</w:t>
      </w:r>
    </w:p>
    <w:p w:rsidR="007261D1" w:rsidRDefault="007261D1">
      <w:pPr>
        <w:spacing w:before="6" w:line="100" w:lineRule="exact"/>
        <w:rPr>
          <w:sz w:val="10"/>
          <w:szCs w:val="10"/>
        </w:rPr>
      </w:pPr>
      <w:r>
        <w:rPr>
          <w:noProof/>
          <w:lang w:val="es-CL" w:eastAsia="es-CL"/>
        </w:rPr>
        <w:pict>
          <v:group id="_x0000_s1336" style="position:absolute;margin-left:10pt;margin-top:76.45pt;width:673pt;height:86.1pt;z-index:-251641856;mso-position-horizontal-relative:page;mso-position-vertical-relative:page" coordorigin="200,1529" coordsize="13460,1722">
            <v:shape id="_x0000_s1337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338" type="#_x0000_t75" style="position:absolute;left:1260;top:1740;width:520;height:740">
              <v:imagedata r:id="rId12" o:title=""/>
            </v:shape>
            <v:shape id="_x0000_s1339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340" type="#_x0000_t75" style="position:absolute;left:1440;top:2400;width:580;height:740">
              <v:imagedata r:id="rId13" o:title=""/>
            </v:shape>
            <v:shape id="_x0000_s1341" type="#_x0000_t75" style="position:absolute;left:200;top:2280;width:880;height:660">
              <v:imagedata r:id="rId14" o:title=""/>
            </v:shape>
            <v:shape id="_x0000_s1342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343" type="#_x0000_t75" style="position:absolute;left:700;top:2800;width:12960;height:60">
              <v:imagedata r:id="rId15" o:title=""/>
            </v:shape>
            <w10:wrap anchorx="page" anchory="page"/>
          </v:group>
        </w:pict>
      </w: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1460" w:lineRule="exact"/>
        <w:ind w:left="2600"/>
        <w:rPr>
          <w:sz w:val="139"/>
          <w:szCs w:val="139"/>
        </w:rPr>
      </w:pPr>
      <w:r>
        <w:rPr>
          <w:noProof/>
          <w:lang w:val="es-CL" w:eastAsia="es-CL"/>
        </w:rPr>
        <w:pict>
          <v:shape id="_x0000_s1344" type="#_x0000_t75" style="position:absolute;left:0;text-align:left;margin-left:236pt;margin-top:11.7pt;width:306pt;height:53pt;z-index:-251640832;mso-position-horizontal-relative:page">
            <v:imagedata r:id="rId22" o:title=""/>
            <w10:wrap anchorx="page"/>
          </v:shape>
        </w:pict>
      </w:r>
      <w:r>
        <w:rPr>
          <w:color w:val="4C98CB"/>
          <w:sz w:val="139"/>
          <w:szCs w:val="139"/>
        </w:rPr>
        <w:t>Plataforma</w:t>
      </w:r>
    </w:p>
    <w:p w:rsidR="007261D1" w:rsidRDefault="007261D1">
      <w:pPr>
        <w:spacing w:before="1"/>
        <w:ind w:left="2561"/>
        <w:rPr>
          <w:sz w:val="139"/>
          <w:szCs w:val="139"/>
        </w:rPr>
        <w:sectPr w:rsidR="007261D1">
          <w:pgSz w:w="14400" w:h="10800" w:orient="landscape"/>
          <w:pgMar w:top="980" w:right="2060" w:bottom="280" w:left="2060" w:header="720" w:footer="720" w:gutter="0"/>
          <w:cols w:space="720"/>
        </w:sectPr>
      </w:pPr>
      <w:r>
        <w:rPr>
          <w:noProof/>
          <w:lang w:val="es-CL" w:eastAsia="es-CL"/>
        </w:rPr>
        <w:pict>
          <v:shape id="_x0000_s1345" type="#_x0000_t75" style="position:absolute;left:0;text-align:left;margin-left:235pt;margin-top:17.7pt;width:308pt;height:53pt;z-index:-251639808;mso-position-horizontal-relative:page">
            <v:imagedata r:id="rId23" o:title=""/>
            <w10:wrap anchorx="page"/>
          </v:shape>
        </w:pict>
      </w:r>
      <w:r>
        <w:rPr>
          <w:color w:val="4C98CB"/>
          <w:sz w:val="139"/>
          <w:szCs w:val="139"/>
        </w:rPr>
        <w:t>continental</w:t>
      </w:r>
    </w:p>
    <w:p w:rsidR="007261D1" w:rsidRDefault="007261D1">
      <w:pPr>
        <w:spacing w:before="9" w:line="640" w:lineRule="exact"/>
        <w:ind w:left="3219"/>
        <w:rPr>
          <w:rFonts w:ascii="Tahoma" w:hAnsi="Tahoma" w:cs="Tahoma"/>
          <w:sz w:val="56"/>
          <w:szCs w:val="56"/>
        </w:rPr>
      </w:pPr>
      <w:r>
        <w:rPr>
          <w:noProof/>
          <w:lang w:val="es-CL" w:eastAsia="es-CL"/>
        </w:rPr>
        <w:pict>
          <v:group id="_x0000_s1346" style="position:absolute;left:0;text-align:left;margin-left:184pt;margin-top:21pt;width:346pt;height:43pt;z-index:-251636736;mso-position-horizontal-relative:page;mso-position-vertical-relative:page" coordorigin="3680,420" coordsize="6920,860">
            <v:shape id="_x0000_s1347" style="position:absolute;left:3680;top:420;width:6920;height:860" coordorigin="3680,420" coordsize="6920,860" path="m3680,420r6920,l10600,1280r-6920,l3680,420xe" filled="f" strokeweight="2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348" style="position:absolute;left:0;text-align:left;margin-left:10pt;margin-top:87pt;width:673pt;height:70pt;z-index:-251638784;mso-position-horizontal-relative:page;mso-position-vertical-relative:page" coordorigin="200,1740" coordsize="13460,1400">
            <v:shape id="_x0000_s1349" type="#_x0000_t75" style="position:absolute;left:1260;top:1740;width:520;height:740">
              <v:imagedata r:id="rId12" o:title=""/>
            </v:shape>
            <v:shape id="_x0000_s1350" type="#_x0000_t75" style="position:absolute;left:1440;top:2400;width:580;height:740">
              <v:imagedata r:id="rId13" o:title=""/>
            </v:shape>
            <v:shape id="_x0000_s1351" type="#_x0000_t75" style="position:absolute;left:200;top:2280;width:880;height:660">
              <v:imagedata r:id="rId14" o:title=""/>
            </v:shape>
            <v:shape id="_x0000_s1352" type="#_x0000_t75" style="position:absolute;left:700;top:2800;width:12960;height:60">
              <v:imagedata r:id="rId15" o:title=""/>
            </v:shape>
            <w10:wrap anchorx="page" anchory="page"/>
          </v:group>
        </w:pict>
      </w:r>
      <w:r>
        <w:rPr>
          <w:rFonts w:ascii="Tahoma" w:hAnsi="Tahoma" w:cs="Tahoma"/>
          <w:b/>
          <w:position w:val="-4"/>
          <w:sz w:val="56"/>
          <w:szCs w:val="56"/>
        </w:rPr>
        <w:t>Plataforma</w:t>
      </w:r>
      <w:r>
        <w:rPr>
          <w:rFonts w:ascii="Tahoma" w:hAnsi="Tahoma" w:cs="Tahoma"/>
          <w:b/>
          <w:spacing w:val="164"/>
          <w:position w:val="-4"/>
          <w:sz w:val="56"/>
          <w:szCs w:val="56"/>
        </w:rPr>
        <w:t xml:space="preserve"> </w:t>
      </w:r>
      <w:r>
        <w:rPr>
          <w:rFonts w:ascii="Tahoma" w:hAnsi="Tahoma" w:cs="Tahoma"/>
          <w:b/>
          <w:position w:val="-4"/>
          <w:sz w:val="56"/>
          <w:szCs w:val="56"/>
        </w:rPr>
        <w:t>Continental</w:t>
      </w:r>
    </w:p>
    <w:p w:rsidR="007261D1" w:rsidRDefault="007261D1">
      <w:pPr>
        <w:spacing w:before="5" w:line="180" w:lineRule="exact"/>
        <w:rPr>
          <w:sz w:val="19"/>
          <w:szCs w:val="19"/>
        </w:rPr>
      </w:pPr>
    </w:p>
    <w:p w:rsidR="007261D1" w:rsidRDefault="007261D1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370"/>
        <w:gridCol w:w="290"/>
        <w:gridCol w:w="120"/>
        <w:gridCol w:w="12360"/>
      </w:tblGrid>
      <w:tr w:rsidR="007261D1">
        <w:trPr>
          <w:trHeight w:hRule="exact" w:val="18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Default="007261D1"/>
        </w:tc>
        <w:tc>
          <w:tcPr>
            <w:tcW w:w="12770" w:type="dxa"/>
            <w:gridSpan w:val="3"/>
            <w:vMerge w:val="restart"/>
            <w:tcBorders>
              <w:top w:val="nil"/>
              <w:left w:val="single" w:sz="24" w:space="0" w:color="1B1C1B"/>
              <w:right w:val="nil"/>
            </w:tcBorders>
          </w:tcPr>
          <w:p w:rsidR="007261D1" w:rsidRDefault="007261D1"/>
        </w:tc>
      </w:tr>
      <w:tr w:rsidR="007261D1">
        <w:trPr>
          <w:trHeight w:hRule="exact" w:val="72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FECE00"/>
          </w:tcPr>
          <w:p w:rsidR="007261D1" w:rsidRDefault="007261D1"/>
        </w:tc>
        <w:tc>
          <w:tcPr>
            <w:tcW w:w="12770" w:type="dxa"/>
            <w:gridSpan w:val="3"/>
            <w:vMerge/>
            <w:tcBorders>
              <w:left w:val="single" w:sz="24" w:space="0" w:color="1B1C1B"/>
              <w:bottom w:val="single" w:sz="16" w:space="0" w:color="000000"/>
              <w:right w:val="nil"/>
            </w:tcBorders>
          </w:tcPr>
          <w:p w:rsidR="007261D1" w:rsidRDefault="007261D1"/>
        </w:tc>
      </w:tr>
      <w:tr w:rsidR="007261D1" w:rsidRPr="00547901">
        <w:trPr>
          <w:trHeight w:hRule="exact" w:val="68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</w:tcPr>
          <w:p w:rsidR="007261D1" w:rsidRDefault="007261D1"/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Default="007261D1"/>
        </w:tc>
        <w:tc>
          <w:tcPr>
            <w:tcW w:w="29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Default="007261D1"/>
        </w:tc>
        <w:tc>
          <w:tcPr>
            <w:tcW w:w="120" w:type="dxa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261D1" w:rsidRDefault="007261D1"/>
        </w:tc>
        <w:tc>
          <w:tcPr>
            <w:tcW w:w="12360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</w:tcPr>
          <w:p w:rsidR="007261D1" w:rsidRPr="00547901" w:rsidRDefault="007261D1" w:rsidP="00F16FCE">
            <w:pPr>
              <w:spacing w:before="71" w:line="243" w:lineRule="auto"/>
              <w:ind w:left="78" w:right="664"/>
              <w:rPr>
                <w:rFonts w:ascii="Tahoma" w:hAnsi="Tahoma" w:cs="Tahoma"/>
                <w:sz w:val="36"/>
                <w:szCs w:val="36"/>
                <w:lang w:val="es-ES"/>
              </w:rPr>
            </w:pPr>
            <w:r w:rsidRPr="00547901">
              <w:rPr>
                <w:rFonts w:ascii="Tahoma" w:hAnsi="Tahoma" w:cs="Tahoma"/>
                <w:b/>
                <w:sz w:val="36"/>
                <w:szCs w:val="36"/>
                <w:lang w:val="es-ES"/>
              </w:rPr>
              <w:t>Art.76 : Comprende el lecho y subsuelo de las áreas submarinas que se extiende mas allá de su mar territorial</w:t>
            </w:r>
            <w:r>
              <w:rPr>
                <w:rFonts w:ascii="Tahoma" w:hAnsi="Tahoma" w:cs="Tahoma"/>
                <w:b/>
                <w:sz w:val="36"/>
                <w:szCs w:val="36"/>
                <w:lang w:val="es-ES"/>
              </w:rPr>
              <w:t>,</w:t>
            </w:r>
            <w:r>
              <w:rPr>
                <w:rFonts w:ascii="Tahoma" w:hAnsi="Tahoma" w:cs="Tahoma"/>
                <w:sz w:val="36"/>
                <w:szCs w:val="36"/>
                <w:lang w:val="es-ES"/>
              </w:rPr>
              <w:t xml:space="preserve"> </w:t>
            </w:r>
            <w:r>
              <w:rPr>
                <w:rFonts w:ascii="Tahoma" w:hAnsi="Tahoma" w:cs="Tahoma"/>
                <w:b/>
                <w:sz w:val="36"/>
                <w:szCs w:val="36"/>
                <w:lang w:val="es-ES"/>
              </w:rPr>
              <w:t>h</w:t>
            </w:r>
            <w:r w:rsidRPr="00547901">
              <w:rPr>
                <w:rFonts w:ascii="Tahoma" w:hAnsi="Tahoma" w:cs="Tahoma"/>
                <w:b/>
                <w:sz w:val="36"/>
                <w:szCs w:val="36"/>
                <w:lang w:val="es-ES"/>
              </w:rPr>
              <w:t>asta una distancia de 200 millas marinas contadas desde las líneas de base a partir  de las cuales se mide la anchura del mar territ</w:t>
            </w:r>
            <w:r w:rsidRPr="00547901">
              <w:rPr>
                <w:rFonts w:ascii="Tahoma" w:hAnsi="Tahoma" w:cs="Tahoma"/>
                <w:b/>
                <w:spacing w:val="1"/>
                <w:sz w:val="36"/>
                <w:szCs w:val="36"/>
                <w:lang w:val="es-ES"/>
              </w:rPr>
              <w:t>o</w:t>
            </w:r>
            <w:r w:rsidRPr="00547901">
              <w:rPr>
                <w:rFonts w:ascii="Tahoma" w:hAnsi="Tahoma" w:cs="Tahoma"/>
                <w:b/>
                <w:sz w:val="36"/>
                <w:szCs w:val="36"/>
                <w:lang w:val="es-ES"/>
              </w:rPr>
              <w:t>rial.</w:t>
            </w:r>
          </w:p>
        </w:tc>
      </w:tr>
      <w:tr w:rsidR="007261D1" w:rsidRPr="00547901">
        <w:trPr>
          <w:trHeight w:hRule="exact" w:val="1700"/>
        </w:trPr>
        <w:tc>
          <w:tcPr>
            <w:tcW w:w="980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2360" w:type="dxa"/>
            <w:vMerge/>
            <w:tcBorders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</w:tbl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6" w:line="220" w:lineRule="exact"/>
        <w:rPr>
          <w:sz w:val="22"/>
          <w:szCs w:val="22"/>
          <w:lang w:val="es-ES"/>
        </w:rPr>
      </w:pPr>
    </w:p>
    <w:p w:rsidR="007261D1" w:rsidRPr="00547901" w:rsidRDefault="007261D1">
      <w:pPr>
        <w:spacing w:line="420" w:lineRule="exact"/>
        <w:ind w:left="129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u w:val="thick" w:color="000000"/>
          <w:lang w:val="es-ES"/>
        </w:rPr>
        <w:t>Plataforma Continental externa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 xml:space="preserve">:  </w:t>
      </w:r>
      <w:r w:rsidRPr="00547901">
        <w:rPr>
          <w:rFonts w:ascii="Tahoma" w:hAnsi="Tahoma" w:cs="Tahoma"/>
          <w:b/>
          <w:spacing w:val="1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Es</w:t>
      </w:r>
      <w:r w:rsidRPr="00547901">
        <w:rPr>
          <w:rFonts w:ascii="Tahoma" w:hAnsi="Tahoma" w:cs="Tahoma"/>
          <w:b/>
          <w:spacing w:val="105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la que se ubica entre las</w:t>
      </w:r>
    </w:p>
    <w:p w:rsidR="007261D1" w:rsidRPr="00547901" w:rsidRDefault="007261D1">
      <w:pPr>
        <w:spacing w:before="5"/>
        <w:ind w:left="129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200 y 350 millas de acuerdo a los</w:t>
      </w:r>
      <w:r w:rsidRPr="00547901">
        <w:rPr>
          <w:rFonts w:ascii="Tahoma" w:hAnsi="Tahoma" w:cs="Tahoma"/>
          <w:b/>
          <w:spacing w:val="105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criterios que establece la</w:t>
      </w:r>
    </w:p>
    <w:p w:rsidR="007261D1" w:rsidRPr="00547901" w:rsidRDefault="007261D1">
      <w:pPr>
        <w:spacing w:before="5"/>
        <w:ind w:left="1291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group id="_x0000_s1353" style="position:absolute;left:0;text-align:left;margin-left:88pt;margin-top:-48.45pt;width:590pt;height:163pt;z-index:-251637760;mso-position-horizontal-relative:page" coordorigin="1760,-969" coordsize="11800,3260">
            <v:shape id="_x0000_s1354" style="position:absolute;left:1760;top:-969;width:11800;height:3260" coordorigin="1760,-969" coordsize="11800,3260" path="m1760,-969r11800,l13560,2291r-11800,l1760,-969xe" filled="f" strokeweight="2pt">
              <v:path arrowok="t"/>
            </v:shape>
            <w10:wrap anchorx="page"/>
          </v:group>
        </w:pict>
      </w:r>
      <w:r>
        <w:rPr>
          <w:rFonts w:ascii="Tahoma" w:hAnsi="Tahoma" w:cs="Tahoma"/>
          <w:b/>
          <w:sz w:val="36"/>
          <w:szCs w:val="36"/>
          <w:lang w:val="es-ES"/>
        </w:rPr>
        <w:t>Convención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.</w:t>
      </w:r>
    </w:p>
    <w:p w:rsidR="007261D1" w:rsidRPr="00547901" w:rsidRDefault="007261D1">
      <w:pPr>
        <w:spacing w:before="5" w:line="243" w:lineRule="auto"/>
        <w:ind w:left="1291" w:right="728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500" w:right="300" w:bottom="280" w:left="560" w:header="720" w:footer="720" w:gutter="0"/>
          <w:cols w:space="720"/>
        </w:sectPr>
      </w:pPr>
      <w:r w:rsidRPr="00547901">
        <w:rPr>
          <w:rFonts w:ascii="Tahoma" w:hAnsi="Tahoma" w:cs="Tahoma"/>
          <w:b/>
          <w:sz w:val="36"/>
          <w:szCs w:val="36"/>
          <w:lang w:val="es-ES"/>
        </w:rPr>
        <w:t xml:space="preserve">El Estado ribereño podra fijar su extension de acuerdo </w:t>
      </w:r>
      <w:r>
        <w:rPr>
          <w:rFonts w:ascii="Tahoma" w:hAnsi="Tahoma" w:cs="Tahoma"/>
          <w:b/>
          <w:sz w:val="36"/>
          <w:szCs w:val="36"/>
          <w:lang w:val="es-ES"/>
        </w:rPr>
        <w:t>a uno de esos  criterios y  la Comisió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n de L</w:t>
      </w:r>
      <w:r>
        <w:rPr>
          <w:rFonts w:ascii="Tahoma" w:hAnsi="Tahoma" w:cs="Tahoma"/>
          <w:b/>
          <w:sz w:val="36"/>
          <w:szCs w:val="36"/>
          <w:lang w:val="es-ES"/>
        </w:rPr>
        <w:t>ímites de la P.C. será la que en definitiva autorizará esa extensión, previa presentació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n de un informe técnico ante dicha comisión.</w:t>
      </w:r>
    </w:p>
    <w:p w:rsidR="007261D1" w:rsidRPr="00547901" w:rsidRDefault="007261D1">
      <w:pPr>
        <w:spacing w:line="200" w:lineRule="exact"/>
        <w:rPr>
          <w:lang w:val="es-ES"/>
        </w:rPr>
        <w:sectPr w:rsidR="007261D1" w:rsidRPr="00547901">
          <w:pgSz w:w="14400" w:h="10800" w:orient="landscape"/>
          <w:pgMar w:top="980" w:right="2060" w:bottom="280" w:left="2060" w:header="720" w:footer="720" w:gutter="0"/>
          <w:cols w:space="720"/>
        </w:sectPr>
      </w:pPr>
      <w:r>
        <w:rPr>
          <w:noProof/>
          <w:lang w:val="es-CL" w:eastAsia="es-CL"/>
        </w:rPr>
        <w:pict>
          <v:group id="_x0000_s1355" style="position:absolute;margin-left:10pt;margin-top:58pt;width:673pt;height:429.75pt;z-index:-251635712;mso-position-horizontal-relative:page;mso-position-vertical-relative:page" coordorigin="200,1160" coordsize="13460,8595">
            <v:shape id="_x0000_s1356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357" type="#_x0000_t75" style="position:absolute;left:1260;top:1740;width:520;height:740">
              <v:imagedata r:id="rId12" o:title=""/>
            </v:shape>
            <v:shape id="_x0000_s1358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359" type="#_x0000_t75" style="position:absolute;left:1440;top:2400;width:580;height:740">
              <v:imagedata r:id="rId13" o:title=""/>
            </v:shape>
            <v:shape id="_x0000_s1360" type="#_x0000_t75" style="position:absolute;left:200;top:2280;width:880;height:660">
              <v:imagedata r:id="rId14" o:title=""/>
            </v:shape>
            <v:shape id="_x0000_s1361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362" type="#_x0000_t75" style="position:absolute;left:700;top:2800;width:12960;height:60">
              <v:imagedata r:id="rId15" o:title=""/>
            </v:shape>
            <v:shape id="_x0000_s1363" type="#_x0000_t75" style="position:absolute;left:1190;top:1205;width:12360;height:8505">
              <v:imagedata r:id="rId24" o:title=""/>
            </v:shape>
            <v:shape id="_x0000_s1364" style="position:absolute;left:1190;top:1205;width:12360;height:8505" coordorigin="1190,1205" coordsize="12360,8505" path="m1190,1205r12360,l13550,9710r-12360,l1190,1205xe" filled="f" strokeweight="4.5pt">
              <v:path arrowok="t"/>
            </v:shape>
            <w10:wrap anchorx="page" anchory="page"/>
          </v:group>
        </w:pict>
      </w:r>
    </w:p>
    <w:p w:rsidR="007261D1" w:rsidRPr="00547901" w:rsidRDefault="007261D1">
      <w:pPr>
        <w:spacing w:line="180" w:lineRule="exact"/>
        <w:rPr>
          <w:sz w:val="18"/>
          <w:szCs w:val="18"/>
          <w:lang w:val="es-ES"/>
        </w:rPr>
      </w:pPr>
      <w:r>
        <w:rPr>
          <w:noProof/>
          <w:lang w:val="es-CL" w:eastAsia="es-CL"/>
        </w:rPr>
        <w:pict>
          <v:group id="_x0000_s1365" style="position:absolute;margin-left:10pt;margin-top:87pt;width:673pt;height:409.75pt;z-index:-251634688;mso-position-horizontal-relative:page;mso-position-vertical-relative:page" coordorigin="200,1740" coordsize="13460,8195">
            <v:shape id="_x0000_s1366" type="#_x0000_t75" style="position:absolute;left:1260;top:1740;width:520;height:740">
              <v:imagedata r:id="rId12" o:title=""/>
            </v:shape>
            <v:shape id="_x0000_s1367" type="#_x0000_t75" style="position:absolute;left:1440;top:2400;width:580;height:740">
              <v:imagedata r:id="rId13" o:title=""/>
            </v:shape>
            <v:shape id="_x0000_s1368" type="#_x0000_t75" style="position:absolute;left:200;top:2280;width:880;height:660">
              <v:imagedata r:id="rId14" o:title=""/>
            </v:shape>
            <v:shape id="_x0000_s1369" type="#_x0000_t75" style="position:absolute;left:700;top:2800;width:12960;height:60">
              <v:imagedata r:id="rId15" o:title=""/>
            </v:shape>
            <v:shape id="_x0000_s1370" type="#_x0000_t75" style="position:absolute;left:2325;top:2833;width:10885;height:7103">
              <v:imagedata r:id="rId25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370"/>
        <w:gridCol w:w="110"/>
        <w:gridCol w:w="180"/>
      </w:tblGrid>
      <w:tr w:rsidR="007261D1" w:rsidRPr="00547901">
        <w:trPr>
          <w:trHeight w:hRule="exact" w:val="18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66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1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8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1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660"/>
        </w:trPr>
        <w:tc>
          <w:tcPr>
            <w:tcW w:w="200" w:type="dxa"/>
            <w:vMerge w:val="restart"/>
            <w:tcBorders>
              <w:top w:val="nil"/>
              <w:left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80"/>
        </w:trPr>
        <w:tc>
          <w:tcPr>
            <w:tcW w:w="200" w:type="dxa"/>
            <w:vMerge/>
            <w:tcBorders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</w:tbl>
    <w:p w:rsidR="007261D1" w:rsidRPr="00547901" w:rsidRDefault="007261D1">
      <w:pPr>
        <w:spacing w:before="1" w:line="100" w:lineRule="exact"/>
        <w:rPr>
          <w:sz w:val="11"/>
          <w:szCs w:val="11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2"/>
        <w:ind w:left="6664"/>
        <w:rPr>
          <w:rFonts w:ascii="Tahoma" w:hAnsi="Tahoma" w:cs="Tahoma"/>
          <w:sz w:val="28"/>
          <w:szCs w:val="28"/>
          <w:lang w:val="es-ES"/>
        </w:rPr>
        <w:sectPr w:rsidR="007261D1" w:rsidRPr="00547901">
          <w:pgSz w:w="14400" w:h="10800" w:orient="landscape"/>
          <w:pgMar w:top="980" w:right="2060" w:bottom="0" w:left="560" w:header="720" w:footer="720" w:gutter="0"/>
          <w:cols w:space="720"/>
        </w:sectPr>
      </w:pPr>
      <w:r w:rsidRPr="00547901">
        <w:rPr>
          <w:rFonts w:ascii="Tahoma" w:hAnsi="Tahoma" w:cs="Tahoma"/>
          <w:sz w:val="28"/>
          <w:szCs w:val="28"/>
          <w:lang w:val="es-ES"/>
        </w:rPr>
        <w:t>Lic. G.Agu</w:t>
      </w:r>
      <w:r w:rsidRPr="00547901">
        <w:rPr>
          <w:rFonts w:ascii="Tahoma" w:hAnsi="Tahoma" w:cs="Tahoma"/>
          <w:spacing w:val="1"/>
          <w:sz w:val="28"/>
          <w:szCs w:val="28"/>
          <w:lang w:val="es-ES"/>
        </w:rPr>
        <w:t>i</w:t>
      </w:r>
      <w:r w:rsidRPr="00547901">
        <w:rPr>
          <w:rFonts w:ascii="Tahoma" w:hAnsi="Tahoma" w:cs="Tahoma"/>
          <w:sz w:val="28"/>
          <w:szCs w:val="28"/>
          <w:lang w:val="es-ES"/>
        </w:rPr>
        <w:t>lar</w:t>
      </w:r>
    </w:p>
    <w:p w:rsidR="007261D1" w:rsidRPr="00547901" w:rsidRDefault="007261D1">
      <w:pPr>
        <w:spacing w:line="200" w:lineRule="exact"/>
        <w:rPr>
          <w:lang w:val="es-ES"/>
        </w:rPr>
        <w:sectPr w:rsidR="007261D1" w:rsidRPr="00547901">
          <w:pgSz w:w="14400" w:h="10800" w:orient="landscape"/>
          <w:pgMar w:top="980" w:right="2060" w:bottom="280" w:left="2060" w:header="720" w:footer="720" w:gutter="0"/>
          <w:cols w:space="720"/>
        </w:sectPr>
      </w:pPr>
      <w:r>
        <w:rPr>
          <w:noProof/>
          <w:lang w:val="es-CL" w:eastAsia="es-CL"/>
        </w:rPr>
        <w:pict>
          <v:group id="_x0000_s1371" style="position:absolute;margin-left:10pt;margin-top:14.9pt;width:710pt;height:525.1pt;z-index:-251633664;mso-position-horizontal-relative:page;mso-position-vertical-relative:page" coordorigin="200,298" coordsize="14200,10502">
            <v:shape id="_x0000_s1372" style="position:absolute;left:660;top:1740;width:680;height:740" coordorigin="660,1740" coordsize="680,740" path="m660,1740r,740l1340,2480r,-740l660,1740xe" fillcolor="#fece00" stroked="f">
              <v:path arrowok="t"/>
            </v:shape>
            <v:shape id="_x0000_s1373" type="#_x0000_t75" style="position:absolute;left:1260;top:1740;width:520;height:740">
              <v:imagedata r:id="rId12" o:title=""/>
            </v:shape>
            <v:shape id="_x0000_s1374" style="position:absolute;left:860;top:2400;width:660;height:740" coordorigin="860,2400" coordsize="660,740" path="m860,2400r,740l1520,3140r,-740l860,2400xe" fillcolor="#3333cb" stroked="f">
              <v:path arrowok="t"/>
            </v:shape>
            <v:shape id="_x0000_s1375" type="#_x0000_t75" style="position:absolute;left:1440;top:2400;width:580;height:740">
              <v:imagedata r:id="rId13" o:title=""/>
            </v:shape>
            <v:shape id="_x0000_s1376" type="#_x0000_t75" style="position:absolute;left:200;top:2280;width:880;height:660">
              <v:imagedata r:id="rId14" o:title=""/>
            </v:shape>
            <v:shape id="_x0000_s1377" style="position:absolute;left:1230;top:1560;width:0;height:1660" coordorigin="1230,1560" coordsize="0,1660" path="m1230,1560r,1660e" filled="f" strokecolor="#1b1c1b" strokeweight="3.1pt">
              <v:path arrowok="t"/>
            </v:shape>
            <v:shape id="_x0000_s1378" type="#_x0000_t75" style="position:absolute;left:700;top:2800;width:12960;height:60">
              <v:imagedata r:id="rId15" o:title=""/>
            </v:shape>
            <v:shape id="_x0000_s1379" type="#_x0000_t75" style="position:absolute;left:395;top:298;width:14005;height:10502">
              <v:imagedata r:id="rId26" o:title=""/>
            </v:shape>
            <w10:wrap anchorx="page" anchory="page"/>
          </v:group>
        </w:pict>
      </w:r>
    </w:p>
    <w:p w:rsidR="007261D1" w:rsidRPr="00547901" w:rsidRDefault="007261D1">
      <w:pPr>
        <w:spacing w:before="44" w:line="420" w:lineRule="exact"/>
        <w:ind w:left="101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group id="_x0000_s1380" style="position:absolute;left:0;text-align:left;margin-left:34pt;margin-top:26pt;width:676pt;height:32pt;z-index:-251631616;mso-position-horizontal-relative:page;mso-position-vertical-relative:page" coordorigin="680,520" coordsize="13520,640">
            <v:shape id="_x0000_s1381" style="position:absolute;left:680;top:520;width:13520;height:640" coordorigin="680,520" coordsize="13520,640" path="m680,520r13520,l14200,1160r-13520,l680,520xe" filled="f" strokeweight="2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382" style="position:absolute;left:0;text-align:left;margin-left:10pt;margin-top:76.5pt;width:710pt;height:404pt;z-index:-251632640;mso-position-horizontal-relative:page;mso-position-vertical-relative:page" coordorigin="200,1530" coordsize="14200,8080">
            <v:shape id="_x0000_s1383" style="position:absolute;left:660;top:1740;width:360;height:740" coordorigin="660,1740" coordsize="360,740" path="m660,2480r360,l1020,1740r-360,l660,2480xe" fillcolor="#fece00" stroked="f">
              <v:path arrowok="t"/>
            </v:shape>
            <v:shape id="_x0000_s1384" style="position:absolute;left:860;top:2400;width:160;height:740" coordorigin="860,2400" coordsize="160,740" path="m860,3140r160,l1020,2400r-160,l860,3140xe" fillcolor="#3333cb" stroked="f">
              <v:path arrowok="t"/>
            </v:shape>
            <v:shape id="_x0000_s1385" type="#_x0000_t75" style="position:absolute;left:200;top:2280;width:880;height:660">
              <v:imagedata r:id="rId14" o:title=""/>
            </v:shape>
            <v:shape id="_x0000_s1386" type="#_x0000_t75" style="position:absolute;left:1260;top:1740;width:520;height:740">
              <v:imagedata r:id="rId12" o:title=""/>
            </v:shape>
            <v:shape id="_x0000_s1387" type="#_x0000_t75" style="position:absolute;left:1440;top:2400;width:580;height:740">
              <v:imagedata r:id="rId13" o:title=""/>
            </v:shape>
            <v:shape id="_x0000_s1388" type="#_x0000_t75" style="position:absolute;left:700;top:2800;width:12960;height:60">
              <v:imagedata r:id="rId15" o:title=""/>
            </v:shape>
            <v:shape id="_x0000_s1389" style="position:absolute;left:1020;top:1540;width:13380;height:8060" coordorigin="1020,1540" coordsize="13380,8060" path="m1020,1540r,8060l14400,9600r,-8060l1020,1540xe" fillcolor="#fefffe" stroked="f">
              <v:path arrowok="t"/>
            </v:shape>
            <w10:wrap anchorx="page" anchory="page"/>
          </v:group>
        </w:pic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Artículo 77: Derechos del Estado ribereño sobre la plataforma continental</w:t>
      </w:r>
    </w:p>
    <w:p w:rsidR="007261D1" w:rsidRPr="00547901" w:rsidRDefault="007261D1">
      <w:pPr>
        <w:spacing w:before="8" w:line="160" w:lineRule="exact"/>
        <w:rPr>
          <w:sz w:val="17"/>
          <w:szCs w:val="17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420" w:lineRule="exact"/>
        <w:ind w:left="41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1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. El Estado ribe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eño eje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ce de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echos de sobe</w:t>
      </w:r>
      <w:r w:rsidRPr="00547901">
        <w:rPr>
          <w:rFonts w:ascii="Tahoma" w:hAnsi="Tahoma" w:cs="Tahoma"/>
          <w:spacing w:val="-6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anía sob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 la</w:t>
      </w:r>
    </w:p>
    <w:p w:rsidR="007261D1" w:rsidRPr="00547901" w:rsidRDefault="007261D1">
      <w:pPr>
        <w:spacing w:before="5" w:line="243" w:lineRule="auto"/>
        <w:ind w:left="411" w:right="1563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>plata</w:t>
      </w:r>
      <w:r w:rsidRPr="00547901">
        <w:rPr>
          <w:rFonts w:ascii="Tahoma" w:hAnsi="Tahoma" w:cs="Tahoma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sz w:val="36"/>
          <w:szCs w:val="36"/>
          <w:lang w:val="es-ES"/>
        </w:rPr>
        <w:t>orma continental a los e</w:t>
      </w:r>
      <w:r w:rsidRPr="00547901">
        <w:rPr>
          <w:rFonts w:ascii="Tahoma" w:hAnsi="Tahoma" w:cs="Tahoma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sz w:val="36"/>
          <w:szCs w:val="36"/>
          <w:lang w:val="es-ES"/>
        </w:rPr>
        <w:t>ectos de su explo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ación y de la explotación de sus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ecursos natu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ales.</w:t>
      </w:r>
    </w:p>
    <w:p w:rsidR="007261D1" w:rsidRPr="00547901" w:rsidRDefault="007261D1">
      <w:pPr>
        <w:spacing w:line="460" w:lineRule="exact"/>
        <w:ind w:left="411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41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2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. Los de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 xml:space="preserve">echos a que se 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efie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 el pár</w:t>
      </w:r>
      <w:r w:rsidRPr="00547901">
        <w:rPr>
          <w:rFonts w:ascii="Tahoma" w:hAnsi="Tahoma" w:cs="Tahoma"/>
          <w:spacing w:val="-6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a</w:t>
      </w:r>
      <w:r w:rsidRPr="00547901">
        <w:rPr>
          <w:rFonts w:ascii="Tahoma" w:hAnsi="Tahoma" w:cs="Tahoma"/>
          <w:spacing w:val="-4"/>
          <w:position w:val="-1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 xml:space="preserve">o 1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 xml:space="preserve">son exclusivos 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en el</w:t>
      </w:r>
    </w:p>
    <w:p w:rsidR="007261D1" w:rsidRPr="00547901" w:rsidRDefault="007261D1">
      <w:pPr>
        <w:spacing w:before="5" w:line="243" w:lineRule="auto"/>
        <w:ind w:left="411" w:right="333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 xml:space="preserve">sentido de que, si el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Estado ribereño no explora la plataforma continental o no explota los recursos naturales de ésta, nadie podrá emprender estas actividades sin expreso consentimiento de dicho Estado.</w:t>
      </w:r>
    </w:p>
    <w:p w:rsidR="007261D1" w:rsidRPr="00547901" w:rsidRDefault="007261D1">
      <w:pPr>
        <w:spacing w:line="460" w:lineRule="exact"/>
        <w:ind w:left="411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41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3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 xml:space="preserve">.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 xml:space="preserve">Los derechos del Estado ribereño 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sob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 la plata</w:t>
      </w:r>
      <w:r w:rsidRPr="00547901">
        <w:rPr>
          <w:rFonts w:ascii="Tahoma" w:hAnsi="Tahoma" w:cs="Tahoma"/>
          <w:spacing w:val="-4"/>
          <w:position w:val="-1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orma</w:t>
      </w:r>
    </w:p>
    <w:p w:rsidR="007261D1" w:rsidRPr="00547901" w:rsidRDefault="007261D1">
      <w:pPr>
        <w:spacing w:before="5" w:line="243" w:lineRule="auto"/>
        <w:ind w:left="411" w:right="563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 xml:space="preserve">continental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son independientes de su ocupación real o ficticia, así como de toda declaración expresa.</w:t>
      </w:r>
    </w:p>
    <w:p w:rsidR="007261D1" w:rsidRPr="00547901" w:rsidRDefault="007261D1">
      <w:pPr>
        <w:spacing w:line="460" w:lineRule="exact"/>
        <w:ind w:left="411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41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4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 xml:space="preserve">. Los </w:t>
      </w:r>
      <w:r w:rsidRPr="00547901">
        <w:rPr>
          <w:rFonts w:ascii="Tahoma" w:hAnsi="Tahoma" w:cs="Tahoma"/>
          <w:spacing w:val="-2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ecursos natu</w:t>
      </w:r>
      <w:r w:rsidRPr="00547901">
        <w:rPr>
          <w:rFonts w:ascii="Tahoma" w:hAnsi="Tahoma" w:cs="Tahoma"/>
          <w:spacing w:val="-6"/>
          <w:position w:val="-1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ales son:</w:t>
      </w:r>
    </w:p>
    <w:p w:rsidR="007261D1" w:rsidRPr="00547901" w:rsidRDefault="007261D1">
      <w:pPr>
        <w:spacing w:before="5"/>
        <w:ind w:left="41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 xml:space="preserve">- los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ecursos mine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ales y ot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os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ecursos no vi</w:t>
      </w:r>
      <w:r w:rsidRPr="00547901">
        <w:rPr>
          <w:rFonts w:ascii="Tahoma" w:hAnsi="Tahoma" w:cs="Tahoma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sz w:val="36"/>
          <w:szCs w:val="36"/>
          <w:lang w:val="es-ES"/>
        </w:rPr>
        <w:t>os del lecho del mar y su subsuel</w:t>
      </w:r>
      <w:r w:rsidRPr="00547901">
        <w:rPr>
          <w:rFonts w:ascii="Tahoma" w:hAnsi="Tahoma" w:cs="Tahoma"/>
          <w:spacing w:val="-5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sz w:val="36"/>
          <w:szCs w:val="36"/>
          <w:lang w:val="es-ES"/>
        </w:rPr>
        <w:t>,</w:t>
      </w:r>
    </w:p>
    <w:p w:rsidR="007261D1" w:rsidRPr="00547901" w:rsidRDefault="007261D1">
      <w:pPr>
        <w:spacing w:before="5" w:line="243" w:lineRule="auto"/>
        <w:ind w:left="411" w:right="50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580" w:right="40" w:bottom="280" w:left="680" w:header="720" w:footer="720" w:gutter="0"/>
          <w:cols w:space="720"/>
        </w:sectPr>
      </w:pPr>
      <w:r w:rsidRPr="00547901">
        <w:rPr>
          <w:rFonts w:ascii="Tahoma" w:hAnsi="Tahoma" w:cs="Tahoma"/>
          <w:sz w:val="36"/>
          <w:szCs w:val="36"/>
          <w:lang w:val="es-ES"/>
        </w:rPr>
        <w:t>- los o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ganismos vi</w:t>
      </w:r>
      <w:r w:rsidRPr="00547901">
        <w:rPr>
          <w:rFonts w:ascii="Tahoma" w:hAnsi="Tahoma" w:cs="Tahoma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sz w:val="36"/>
          <w:szCs w:val="36"/>
          <w:lang w:val="es-ES"/>
        </w:rPr>
        <w:t>os pertenecientes a especies sedentarias, (especies que en período de explotación están inmóviles en el lecho del mar o en su subsuelo o sólo pueden m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sz w:val="36"/>
          <w:szCs w:val="36"/>
          <w:lang w:val="es-ES"/>
        </w:rPr>
        <w:t>erse en constante contacto físico con el lecho o el subsuelo).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390" style="position:absolute;margin-left:10pt;margin-top:87pt;width:673pt;height:70pt;z-index:-251630592;mso-position-horizontal-relative:page;mso-position-vertical-relative:page" coordorigin="200,1740" coordsize="13460,1400">
            <v:shape id="_x0000_s1391" type="#_x0000_t75" style="position:absolute;left:1260;top:1740;width:520;height:740">
              <v:imagedata r:id="rId12" o:title=""/>
            </v:shape>
            <v:shape id="_x0000_s1392" type="#_x0000_t75" style="position:absolute;left:1440;top:2400;width:580;height:740">
              <v:imagedata r:id="rId13" o:title=""/>
            </v:shape>
            <v:shape id="_x0000_s1393" type="#_x0000_t75" style="position:absolute;left:200;top:2280;width:880;height:660">
              <v:imagedata r:id="rId14" o:title=""/>
            </v:shape>
            <v:shape id="_x0000_s1394" type="#_x0000_t75" style="position:absolute;left:700;top:2800;width:12960;height:60">
              <v:imagedata r:id="rId15" o:title=""/>
            </v:shape>
            <w10:wrap anchorx="page" anchory="page"/>
          </v:group>
        </w:pict>
      </w:r>
    </w:p>
    <w:p w:rsidR="007261D1" w:rsidRPr="00547901" w:rsidRDefault="007261D1">
      <w:pPr>
        <w:spacing w:before="17" w:line="200" w:lineRule="exact"/>
        <w:rPr>
          <w:lang w:val="es-ES"/>
        </w:rPr>
      </w:pPr>
    </w:p>
    <w:p w:rsidR="007261D1" w:rsidRPr="00547901" w:rsidRDefault="007261D1">
      <w:pPr>
        <w:spacing w:line="420" w:lineRule="exact"/>
        <w:ind w:left="1722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shape id="_x0000_s1395" type="#_x0000_t202" style="position:absolute;left:0;text-align:left;margin-left:33pt;margin-top:78pt;width:43pt;height:83pt;z-index:-2516295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110"/>
                    <w:gridCol w:w="18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1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Artículo 78</w:t>
      </w:r>
    </w:p>
    <w:p w:rsidR="007261D1" w:rsidRPr="00547901" w:rsidRDefault="007261D1">
      <w:pPr>
        <w:spacing w:line="480" w:lineRule="exact"/>
        <w:ind w:left="1722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72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Condición jurídica de las aguas y del espacio aéreo</w:t>
      </w:r>
    </w:p>
    <w:p w:rsidR="007261D1" w:rsidRPr="00547901" w:rsidRDefault="007261D1">
      <w:pPr>
        <w:spacing w:before="5"/>
        <w:ind w:left="172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suprayacentes y derechos y libertades de otros</w:t>
      </w:r>
    </w:p>
    <w:p w:rsidR="007261D1" w:rsidRPr="00547901" w:rsidRDefault="007261D1">
      <w:pPr>
        <w:spacing w:before="5" w:line="420" w:lineRule="exact"/>
        <w:ind w:left="172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Estados</w:t>
      </w:r>
    </w:p>
    <w:p w:rsidR="007261D1" w:rsidRPr="00547901" w:rsidRDefault="007261D1">
      <w:pPr>
        <w:spacing w:line="480" w:lineRule="exact"/>
        <w:ind w:left="1722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72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1. Los derechos del Estado ribereño sobre la</w:t>
      </w:r>
    </w:p>
    <w:p w:rsidR="007261D1" w:rsidRPr="00547901" w:rsidRDefault="007261D1">
      <w:pPr>
        <w:spacing w:before="5" w:line="243" w:lineRule="auto"/>
        <w:ind w:left="1722" w:right="1247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plataforma continental no afectan a la condición jurídica de las aguas suprayacentes</w:t>
      </w:r>
    </w:p>
    <w:p w:rsidR="007261D1" w:rsidRPr="00547901" w:rsidRDefault="007261D1">
      <w:pPr>
        <w:spacing w:line="420" w:lineRule="exact"/>
        <w:ind w:left="172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ni a la del espacio aéreo situado sobre tales aguas.</w:t>
      </w:r>
    </w:p>
    <w:p w:rsidR="007261D1" w:rsidRPr="00547901" w:rsidRDefault="007261D1">
      <w:pPr>
        <w:spacing w:line="480" w:lineRule="exact"/>
        <w:ind w:left="1722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722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2. El ejercicio de los derechos del Estado ribereño</w:t>
      </w:r>
    </w:p>
    <w:p w:rsidR="007261D1" w:rsidRPr="00547901" w:rsidRDefault="007261D1">
      <w:pPr>
        <w:spacing w:before="5" w:line="243" w:lineRule="auto"/>
        <w:ind w:left="1722" w:right="561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>sobre la plataforma continental no deberá afectar a la navegación ni a otros derechos y libertades de los demás Estados, previstos en esta Convención,</w:t>
      </w:r>
    </w:p>
    <w:p w:rsidR="007261D1" w:rsidRPr="00547901" w:rsidRDefault="007261D1">
      <w:pPr>
        <w:spacing w:line="243" w:lineRule="auto"/>
        <w:ind w:left="1722" w:right="660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980" w:right="2060" w:bottom="280" w:left="560" w:header="720" w:footer="720" w:gutter="0"/>
          <w:cols w:space="720"/>
        </w:sectPr>
      </w:pPr>
      <w:r w:rsidRPr="00547901">
        <w:rPr>
          <w:rFonts w:ascii="Tahoma" w:hAnsi="Tahoma" w:cs="Tahoma"/>
          <w:b/>
          <w:sz w:val="36"/>
          <w:szCs w:val="36"/>
          <w:lang w:val="es-ES"/>
        </w:rPr>
        <w:t>ni tener como resultado una injerencia injustificada en ellos.</w:t>
      </w:r>
    </w:p>
    <w:p w:rsidR="007261D1" w:rsidRDefault="007261D1">
      <w:pPr>
        <w:spacing w:line="1160" w:lineRule="exact"/>
        <w:ind w:left="3015"/>
        <w:rPr>
          <w:rFonts w:ascii="Tahoma" w:hAnsi="Tahoma" w:cs="Tahoma"/>
          <w:sz w:val="108"/>
          <w:szCs w:val="108"/>
        </w:rPr>
      </w:pPr>
      <w:r>
        <w:rPr>
          <w:noProof/>
          <w:lang w:val="es-CL" w:eastAsia="es-CL"/>
        </w:rPr>
        <w:pict>
          <v:group id="_x0000_s1396" style="position:absolute;left:0;text-align:left;margin-left:172.5pt;margin-top:.5pt;width:233pt;height:76pt;z-index:-251627520;mso-position-horizontal-relative:page;mso-position-vertical-relative:page" coordorigin="3450,10" coordsize="4660,1520">
            <v:shape id="_x0000_s1397" style="position:absolute;left:3450;top:10;width:4660;height:1520" coordorigin="3450,10" coordsize="4660,1520" path="m3450,10r4660,l8110,1530r-4660,l3450,10xe" filled="f" strokeweight="5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398" style="position:absolute;left:0;text-align:left;margin-left:10pt;margin-top:87pt;width:673pt;height:70pt;z-index:-251628544;mso-position-horizontal-relative:page;mso-position-vertical-relative:page" coordorigin="200,1740" coordsize="13460,1400">
            <v:shape id="_x0000_s1399" type="#_x0000_t75" style="position:absolute;left:1260;top:1740;width:520;height:740">
              <v:imagedata r:id="rId12" o:title=""/>
            </v:shape>
            <v:shape id="_x0000_s1400" type="#_x0000_t75" style="position:absolute;left:1440;top:2400;width:580;height:740">
              <v:imagedata r:id="rId13" o:title=""/>
            </v:shape>
            <v:shape id="_x0000_s1401" type="#_x0000_t75" style="position:absolute;left:200;top:2280;width:880;height:660">
              <v:imagedata r:id="rId14" o:title=""/>
            </v:shape>
            <v:shape id="_x0000_s1402" type="#_x0000_t75" style="position:absolute;left:700;top:2800;width:12960;height:60">
              <v:imagedata r:id="rId15" o:title=""/>
            </v:shape>
            <w10:wrap anchorx="page" anchory="page"/>
          </v:group>
        </w:pict>
      </w:r>
      <w:r>
        <w:rPr>
          <w:rFonts w:ascii="Tahoma" w:hAnsi="Tahoma" w:cs="Tahoma"/>
          <w:position w:val="-5"/>
          <w:sz w:val="108"/>
          <w:szCs w:val="108"/>
        </w:rPr>
        <w:t xml:space="preserve">La </w:t>
      </w:r>
      <w:r>
        <w:rPr>
          <w:rFonts w:ascii="Tahoma" w:hAnsi="Tahoma" w:cs="Tahoma"/>
          <w:spacing w:val="-29"/>
          <w:position w:val="-5"/>
          <w:sz w:val="108"/>
          <w:szCs w:val="108"/>
        </w:rPr>
        <w:t>Z</w:t>
      </w:r>
      <w:r>
        <w:rPr>
          <w:rFonts w:ascii="Tahoma" w:hAnsi="Tahoma" w:cs="Tahoma"/>
          <w:position w:val="-5"/>
          <w:sz w:val="108"/>
          <w:szCs w:val="108"/>
        </w:rPr>
        <w:t>ona</w:t>
      </w:r>
    </w:p>
    <w:p w:rsidR="007261D1" w:rsidRDefault="007261D1">
      <w:pPr>
        <w:spacing w:before="1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0"/>
        <w:gridCol w:w="490"/>
        <w:gridCol w:w="12550"/>
      </w:tblGrid>
      <w:tr w:rsidR="007261D1">
        <w:trPr>
          <w:trHeight w:hRule="exact" w:val="21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Default="007261D1"/>
        </w:tc>
        <w:tc>
          <w:tcPr>
            <w:tcW w:w="12550" w:type="dxa"/>
            <w:tcBorders>
              <w:top w:val="nil"/>
              <w:left w:val="single" w:sz="24" w:space="0" w:color="1B1C1B"/>
              <w:bottom w:val="single" w:sz="40" w:space="0" w:color="FF0000"/>
              <w:right w:val="nil"/>
            </w:tcBorders>
          </w:tcPr>
          <w:p w:rsidR="007261D1" w:rsidRDefault="007261D1"/>
        </w:tc>
      </w:tr>
      <w:tr w:rsidR="007261D1">
        <w:trPr>
          <w:trHeight w:hRule="exact" w:val="710"/>
        </w:trPr>
        <w:tc>
          <w:tcPr>
            <w:tcW w:w="190" w:type="dxa"/>
            <w:tcBorders>
              <w:top w:val="nil"/>
              <w:left w:val="nil"/>
              <w:bottom w:val="nil"/>
              <w:right w:val="single" w:sz="40" w:space="0" w:color="FF0000"/>
            </w:tcBorders>
            <w:shd w:val="clear" w:color="auto" w:fill="FECE00"/>
          </w:tcPr>
          <w:p w:rsidR="007261D1" w:rsidRDefault="007261D1"/>
        </w:tc>
        <w:tc>
          <w:tcPr>
            <w:tcW w:w="490" w:type="dxa"/>
            <w:tcBorders>
              <w:top w:val="single" w:sz="40" w:space="0" w:color="FF0000"/>
              <w:left w:val="single" w:sz="40" w:space="0" w:color="FF0000"/>
              <w:bottom w:val="nil"/>
              <w:right w:val="nil"/>
            </w:tcBorders>
          </w:tcPr>
          <w:p w:rsidR="007261D1" w:rsidRDefault="007261D1">
            <w:pPr>
              <w:spacing w:before="69"/>
              <w:ind w:left="67" w:right="-47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b/>
                <w:sz w:val="48"/>
                <w:szCs w:val="48"/>
              </w:rPr>
              <w:t>A</w:t>
            </w:r>
          </w:p>
        </w:tc>
        <w:tc>
          <w:tcPr>
            <w:tcW w:w="12550" w:type="dxa"/>
            <w:tcBorders>
              <w:top w:val="single" w:sz="40" w:space="0" w:color="FF0000"/>
              <w:left w:val="nil"/>
              <w:bottom w:val="nil"/>
              <w:right w:val="single" w:sz="40" w:space="0" w:color="FF0000"/>
            </w:tcBorders>
          </w:tcPr>
          <w:p w:rsidR="007261D1" w:rsidRDefault="007261D1">
            <w:pPr>
              <w:spacing w:before="69"/>
              <w:ind w:left="-45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b/>
                <w:sz w:val="48"/>
                <w:szCs w:val="48"/>
              </w:rPr>
              <w:t>rtículo 136</w:t>
            </w:r>
          </w:p>
        </w:tc>
      </w:tr>
      <w:tr w:rsidR="007261D1">
        <w:trPr>
          <w:trHeight w:hRule="exact" w:val="4530"/>
        </w:trPr>
        <w:tc>
          <w:tcPr>
            <w:tcW w:w="190" w:type="dxa"/>
            <w:tcBorders>
              <w:top w:val="nil"/>
              <w:left w:val="nil"/>
              <w:bottom w:val="nil"/>
              <w:right w:val="single" w:sz="40" w:space="0" w:color="FF0000"/>
            </w:tcBorders>
          </w:tcPr>
          <w:p w:rsidR="007261D1" w:rsidRDefault="007261D1"/>
        </w:tc>
        <w:tc>
          <w:tcPr>
            <w:tcW w:w="13040" w:type="dxa"/>
            <w:gridSpan w:val="2"/>
            <w:tcBorders>
              <w:top w:val="nil"/>
              <w:left w:val="single" w:sz="40" w:space="0" w:color="FF0000"/>
              <w:bottom w:val="single" w:sz="40" w:space="0" w:color="FF0000"/>
              <w:right w:val="single" w:sz="40" w:space="0" w:color="FF0000"/>
            </w:tcBorders>
          </w:tcPr>
          <w:p w:rsidR="007261D1" w:rsidRPr="00547901" w:rsidRDefault="007261D1">
            <w:pPr>
              <w:ind w:left="67"/>
              <w:rPr>
                <w:rFonts w:ascii="Arial" w:hAnsi="Arial" w:cs="Arial"/>
                <w:sz w:val="50"/>
                <w:szCs w:val="50"/>
                <w:lang w:val="es-ES"/>
              </w:rPr>
            </w:pPr>
            <w:r w:rsidRPr="00547901">
              <w:rPr>
                <w:rFonts w:ascii="Arial" w:hAnsi="Arial" w:cs="Arial"/>
                <w:w w:val="101"/>
                <w:sz w:val="50"/>
                <w:szCs w:val="50"/>
                <w:lang w:val="es-ES"/>
              </w:rPr>
              <w:t>!</w:t>
            </w:r>
          </w:p>
          <w:p w:rsidR="007261D1" w:rsidRPr="00547901" w:rsidRDefault="007261D1">
            <w:pPr>
              <w:spacing w:line="760" w:lineRule="exact"/>
              <w:ind w:left="67"/>
              <w:rPr>
                <w:rFonts w:ascii="Tahoma" w:hAnsi="Tahoma" w:cs="Tahoma"/>
                <w:sz w:val="64"/>
                <w:szCs w:val="64"/>
                <w:lang w:val="es-ES"/>
              </w:rPr>
            </w:pPr>
            <w:r w:rsidRPr="00547901">
              <w:rPr>
                <w:rFonts w:ascii="MS Gothic" w:eastAsia="MS Gothic" w:hAnsi="MS Gothic" w:cs="MS Gothic" w:hint="eastAsia"/>
                <w:position w:val="3"/>
                <w:sz w:val="64"/>
                <w:szCs w:val="64"/>
                <w:lang w:val="es-ES"/>
              </w:rPr>
              <w:t>➢</w:t>
            </w:r>
            <w:r w:rsidRPr="00547901">
              <w:rPr>
                <w:rFonts w:ascii="Tahoma" w:hAnsi="Tahoma" w:cs="Tahoma"/>
                <w:b/>
                <w:position w:val="-2"/>
                <w:sz w:val="64"/>
                <w:szCs w:val="64"/>
                <w:lang w:val="es-ES"/>
              </w:rPr>
              <w:t>Patrimonio</w:t>
            </w:r>
            <w:r w:rsidRPr="00547901">
              <w:rPr>
                <w:rFonts w:ascii="Tahoma" w:hAnsi="Tahoma" w:cs="Tahoma"/>
                <w:b/>
                <w:spacing w:val="-51"/>
                <w:position w:val="-2"/>
                <w:sz w:val="64"/>
                <w:szCs w:val="64"/>
                <w:lang w:val="es-ES"/>
              </w:rPr>
              <w:t xml:space="preserve"> </w:t>
            </w:r>
            <w:r w:rsidRPr="00547901">
              <w:rPr>
                <w:rFonts w:ascii="Tahoma" w:hAnsi="Tahoma" w:cs="Tahoma"/>
                <w:b/>
                <w:position w:val="-2"/>
                <w:sz w:val="64"/>
                <w:szCs w:val="64"/>
                <w:lang w:val="es-ES"/>
              </w:rPr>
              <w:t>común de la humanidad</w:t>
            </w:r>
          </w:p>
          <w:p w:rsidR="007261D1" w:rsidRPr="00547901" w:rsidRDefault="007261D1">
            <w:pPr>
              <w:spacing w:before="12"/>
              <w:ind w:left="67"/>
              <w:rPr>
                <w:rFonts w:ascii="Arial" w:hAnsi="Arial" w:cs="Arial"/>
                <w:sz w:val="50"/>
                <w:szCs w:val="50"/>
                <w:lang w:val="es-ES"/>
              </w:rPr>
            </w:pPr>
          </w:p>
          <w:p w:rsidR="007261D1" w:rsidRPr="00547901" w:rsidRDefault="007261D1">
            <w:pPr>
              <w:spacing w:before="10" w:line="580" w:lineRule="exact"/>
              <w:ind w:left="67" w:right="504"/>
              <w:rPr>
                <w:rFonts w:ascii="Tahoma" w:hAnsi="Tahoma" w:cs="Tahoma"/>
                <w:sz w:val="36"/>
                <w:szCs w:val="36"/>
                <w:lang w:val="es-ES"/>
              </w:rPr>
            </w:pPr>
            <w:r w:rsidRPr="00547901">
              <w:rPr>
                <w:rFonts w:ascii="Tahoma" w:hAnsi="Tahoma" w:cs="Tahoma"/>
                <w:b/>
                <w:sz w:val="48"/>
                <w:szCs w:val="48"/>
                <w:lang w:val="es-ES"/>
              </w:rPr>
              <w:t>La Zona y sus recursos son patrimonio común de la humanida</w:t>
            </w:r>
            <w:r w:rsidRPr="00547901">
              <w:rPr>
                <w:rFonts w:ascii="Tahoma" w:hAnsi="Tahoma" w:cs="Tahoma"/>
                <w:b/>
                <w:spacing w:val="1"/>
                <w:sz w:val="48"/>
                <w:szCs w:val="48"/>
                <w:lang w:val="es-ES"/>
              </w:rPr>
              <w:t>d</w:t>
            </w:r>
            <w:r w:rsidRPr="00547901">
              <w:rPr>
                <w:rFonts w:ascii="Tahoma" w:hAnsi="Tahoma" w:cs="Tahoma"/>
                <w:b/>
                <w:sz w:val="36"/>
                <w:szCs w:val="36"/>
                <w:lang w:val="es-ES"/>
              </w:rPr>
              <w:t>.</w:t>
            </w:r>
          </w:p>
          <w:p w:rsidR="007261D1" w:rsidRDefault="007261D1">
            <w:pPr>
              <w:spacing w:line="420" w:lineRule="exact"/>
              <w:ind w:left="67"/>
              <w:rPr>
                <w:rFonts w:ascii="Arial" w:hAnsi="Arial" w:cs="Arial"/>
                <w:sz w:val="50"/>
                <w:szCs w:val="50"/>
              </w:rPr>
            </w:pPr>
          </w:p>
          <w:p w:rsidR="007261D1" w:rsidRDefault="007261D1">
            <w:pPr>
              <w:spacing w:line="460" w:lineRule="exact"/>
              <w:ind w:left="67"/>
              <w:rPr>
                <w:rFonts w:ascii="Arial" w:hAnsi="Arial" w:cs="Arial"/>
                <w:sz w:val="50"/>
                <w:szCs w:val="50"/>
              </w:rPr>
            </w:pPr>
          </w:p>
        </w:tc>
      </w:tr>
    </w:tbl>
    <w:p w:rsidR="007261D1" w:rsidRDefault="007261D1">
      <w:pPr>
        <w:spacing w:before="8" w:line="180" w:lineRule="exact"/>
        <w:rPr>
          <w:sz w:val="18"/>
          <w:szCs w:val="18"/>
        </w:rPr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200" w:lineRule="exact"/>
      </w:pPr>
    </w:p>
    <w:p w:rsidR="007261D1" w:rsidRDefault="007261D1">
      <w:pPr>
        <w:spacing w:line="800" w:lineRule="exact"/>
        <w:ind w:left="1382"/>
        <w:rPr>
          <w:rFonts w:ascii="Tahoma" w:hAnsi="Tahoma" w:cs="Tahoma"/>
          <w:sz w:val="72"/>
          <w:szCs w:val="72"/>
        </w:rPr>
        <w:sectPr w:rsidR="007261D1">
          <w:pgSz w:w="14400" w:h="10800" w:orient="landscape"/>
          <w:pgMar w:top="200" w:right="400" w:bottom="280" w:left="560" w:header="720" w:footer="720" w:gutter="0"/>
          <w:cols w:space="720"/>
        </w:sectPr>
      </w:pPr>
      <w:r>
        <w:rPr>
          <w:noProof/>
          <w:lang w:val="es-CL" w:eastAsia="es-CL"/>
        </w:rPr>
        <w:pict>
          <v:shape id="_x0000_s1403" type="#_x0000_t75" style="position:absolute;left:0;text-align:left;margin-left:445.05pt;margin-top:275.65pt;width:231.7pt;height:231.7pt;z-index:-251626496;mso-position-horizontal-relative:page;mso-position-vertical-relative:page">
            <v:imagedata r:id="rId27" o:title=""/>
            <w10:wrap anchorx="page" anchory="page"/>
          </v:shape>
        </w:pict>
      </w:r>
      <w:r>
        <w:rPr>
          <w:rFonts w:ascii="Tahoma" w:hAnsi="Tahoma" w:cs="Tahoma"/>
          <w:b/>
          <w:position w:val="-1"/>
          <w:sz w:val="72"/>
          <w:szCs w:val="72"/>
        </w:rPr>
        <w:t>Parte XI</w:t>
      </w:r>
    </w:p>
    <w:p w:rsidR="007261D1" w:rsidRDefault="007261D1">
      <w:pPr>
        <w:spacing w:before="70"/>
        <w:ind w:left="1042"/>
        <w:rPr>
          <w:rFonts w:ascii="Tahoma" w:hAnsi="Tahoma" w:cs="Tahoma"/>
          <w:sz w:val="48"/>
          <w:szCs w:val="48"/>
        </w:rPr>
      </w:pPr>
      <w:r>
        <w:rPr>
          <w:noProof/>
          <w:lang w:val="es-CL" w:eastAsia="es-CL"/>
        </w:rPr>
        <w:pict>
          <v:group id="_x0000_s1404" style="position:absolute;left:0;text-align:left;margin-left:10pt;margin-top:48.5pt;width:710pt;height:414pt;z-index:-251625472;mso-position-horizontal-relative:page;mso-position-vertical-relative:page" coordorigin="200,970" coordsize="14200,8280">
            <v:shape id="_x0000_s1405" type="#_x0000_t75" style="position:absolute;left:1260;top:1740;width:520;height:740">
              <v:imagedata r:id="rId12" o:title=""/>
            </v:shape>
            <v:shape id="_x0000_s1406" type="#_x0000_t75" style="position:absolute;left:1440;top:2400;width:580;height:740">
              <v:imagedata r:id="rId13" o:title=""/>
            </v:shape>
            <v:shape id="_x0000_s1407" type="#_x0000_t75" style="position:absolute;left:200;top:2280;width:880;height:660">
              <v:imagedata r:id="rId14" o:title=""/>
            </v:shape>
            <v:shape id="_x0000_s1408" type="#_x0000_t75" style="position:absolute;left:700;top:2800;width:12960;height:60">
              <v:imagedata r:id="rId15" o:title=""/>
            </v:shape>
            <v:shape id="_x0000_s1409" style="position:absolute;left:1540;top:980;width:12860;height:8260" coordorigin="1540,980" coordsize="12860,8260" path="m1540,980r,8260l14400,9240r,-8260l1540,980xe" fillcolor="#fefffe" stroked="f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shape id="_x0000_s1410" type="#_x0000_t202" style="position:absolute;left:0;text-align:left;margin-left:33pt;margin-top:29pt;width:43pt;height:83pt;z-index:-2516244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>
        <w:rPr>
          <w:rFonts w:ascii="Tahoma" w:hAnsi="Tahoma" w:cs="Tahoma"/>
          <w:b/>
          <w:sz w:val="48"/>
          <w:szCs w:val="48"/>
        </w:rPr>
        <w:t>Artículo 133</w:t>
      </w:r>
    </w:p>
    <w:p w:rsidR="007261D1" w:rsidRDefault="007261D1">
      <w:pPr>
        <w:spacing w:before="12"/>
        <w:ind w:left="1042"/>
        <w:rPr>
          <w:rFonts w:ascii="Arial" w:hAnsi="Arial" w:cs="Arial"/>
          <w:sz w:val="50"/>
          <w:szCs w:val="50"/>
        </w:rPr>
      </w:pPr>
    </w:p>
    <w:p w:rsidR="007261D1" w:rsidRDefault="007261D1">
      <w:pPr>
        <w:spacing w:line="560" w:lineRule="exact"/>
        <w:ind w:left="1042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b/>
          <w:position w:val="-2"/>
          <w:sz w:val="48"/>
          <w:szCs w:val="48"/>
        </w:rPr>
        <w:t>Términos empleados</w:t>
      </w:r>
    </w:p>
    <w:p w:rsidR="007261D1" w:rsidRDefault="007261D1">
      <w:pPr>
        <w:spacing w:before="12"/>
        <w:ind w:left="1042"/>
        <w:rPr>
          <w:rFonts w:ascii="Arial" w:hAnsi="Arial" w:cs="Arial"/>
          <w:sz w:val="50"/>
          <w:szCs w:val="50"/>
        </w:rPr>
      </w:pPr>
    </w:p>
    <w:p w:rsidR="007261D1" w:rsidRPr="00547901" w:rsidRDefault="007261D1">
      <w:pPr>
        <w:spacing w:line="560" w:lineRule="exact"/>
        <w:ind w:left="1042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Tahoma" w:hAnsi="Tahoma" w:cs="Tahoma"/>
          <w:b/>
          <w:position w:val="-2"/>
          <w:sz w:val="48"/>
          <w:szCs w:val="48"/>
          <w:lang w:val="es-ES"/>
        </w:rPr>
        <w:t>Para los efectos de esta Parte:</w:t>
      </w:r>
    </w:p>
    <w:p w:rsidR="007261D1" w:rsidRPr="00547901" w:rsidRDefault="007261D1">
      <w:pPr>
        <w:spacing w:before="12"/>
        <w:ind w:left="1042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before="10" w:line="580" w:lineRule="exact"/>
        <w:ind w:left="2027" w:right="22" w:hanging="984"/>
        <w:rPr>
          <w:rFonts w:ascii="Tahoma" w:hAnsi="Tahoma" w:cs="Tahoma"/>
          <w:sz w:val="48"/>
          <w:szCs w:val="48"/>
          <w:lang w:val="es-ES"/>
        </w:rPr>
      </w:pPr>
      <w:r w:rsidRPr="00547901">
        <w:rPr>
          <w:rFonts w:ascii="MS Gothic" w:eastAsia="MS Gothic" w:hAnsi="MS Gothic" w:cs="MS Gothic" w:hint="eastAsia"/>
          <w:position w:val="4"/>
          <w:sz w:val="48"/>
          <w:szCs w:val="48"/>
          <w:lang w:val="es-ES"/>
        </w:rPr>
        <w:t>➢</w:t>
      </w:r>
      <w:r w:rsidRPr="00547901">
        <w:rPr>
          <w:rFonts w:ascii="Tahoma" w:hAnsi="Tahoma" w:cs="Tahoma"/>
          <w:b/>
          <w:sz w:val="48"/>
          <w:szCs w:val="48"/>
          <w:lang w:val="es-ES"/>
        </w:rPr>
        <w:t>a)</w:t>
      </w:r>
      <w:r w:rsidRPr="00547901">
        <w:rPr>
          <w:rFonts w:ascii="Tahoma" w:hAnsi="Tahoma" w:cs="Tahoma"/>
          <w:b/>
          <w:spacing w:val="-38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sz w:val="48"/>
          <w:szCs w:val="48"/>
          <w:lang w:val="es-ES"/>
        </w:rPr>
        <w:t>Por “recursos” se entiende todos los recursos minerales  sólidos, líquidos o gaseosos in situ en la Zona, situados en los fondos marinos o en su subsuelo, incluidos los nódulos polimetálicos;</w:t>
      </w:r>
    </w:p>
    <w:p w:rsidR="007261D1" w:rsidRPr="00547901" w:rsidRDefault="007261D1">
      <w:pPr>
        <w:spacing w:line="560" w:lineRule="exact"/>
        <w:ind w:left="1042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before="10" w:line="580" w:lineRule="exact"/>
        <w:ind w:left="2167" w:right="625" w:hanging="1125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980" w:right="640" w:bottom="280" w:left="560" w:header="720" w:footer="720" w:gutter="0"/>
          <w:cols w:space="720"/>
        </w:sectPr>
      </w:pPr>
      <w:r w:rsidRPr="00547901">
        <w:rPr>
          <w:rFonts w:ascii="MS Gothic" w:eastAsia="MS Gothic" w:hAnsi="MS Gothic" w:cs="MS Gothic" w:hint="eastAsia"/>
          <w:position w:val="4"/>
          <w:sz w:val="48"/>
          <w:szCs w:val="48"/>
          <w:lang w:val="es-ES"/>
        </w:rPr>
        <w:t>➢</w:t>
      </w:r>
      <w:r w:rsidRPr="00547901">
        <w:rPr>
          <w:rFonts w:ascii="Tahoma" w:hAnsi="Tahoma" w:cs="Tahoma"/>
          <w:b/>
          <w:sz w:val="48"/>
          <w:szCs w:val="48"/>
          <w:lang w:val="es-ES"/>
        </w:rPr>
        <w:t>b)</w:t>
      </w:r>
      <w:r w:rsidRPr="00547901">
        <w:rPr>
          <w:rFonts w:ascii="Tahoma" w:hAnsi="Tahoma" w:cs="Tahoma"/>
          <w:b/>
          <w:spacing w:val="-38"/>
          <w:sz w:val="48"/>
          <w:szCs w:val="48"/>
          <w:lang w:val="es-ES"/>
        </w:rPr>
        <w:t xml:space="preserve"> </w:t>
      </w:r>
      <w:r w:rsidRPr="00547901">
        <w:rPr>
          <w:rFonts w:ascii="Tahoma" w:hAnsi="Tahoma" w:cs="Tahoma"/>
          <w:b/>
          <w:sz w:val="48"/>
          <w:szCs w:val="48"/>
          <w:lang w:val="es-ES"/>
        </w:rPr>
        <w:t>Los recursos, una vez extraídos de la Zona, se denominarán“minerales”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.</w:t>
      </w:r>
    </w:p>
    <w:p w:rsidR="007261D1" w:rsidRPr="00547901" w:rsidRDefault="007261D1">
      <w:pPr>
        <w:spacing w:before="46"/>
        <w:ind w:left="1314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group id="_x0000_s1411" style="position:absolute;left:0;text-align:left;margin-left:10pt;margin-top:41pt;width:673pt;height:478pt;z-index:-251623424;mso-position-horizontal-relative:page;mso-position-vertical-relative:page" coordorigin="200,820" coordsize="13460,9560">
            <v:shape id="_x0000_s1412" type="#_x0000_t75" style="position:absolute;left:1260;top:1740;width:520;height:740">
              <v:imagedata r:id="rId12" o:title=""/>
            </v:shape>
            <v:shape id="_x0000_s1413" type="#_x0000_t75" style="position:absolute;left:1440;top:2400;width:580;height:740">
              <v:imagedata r:id="rId13" o:title=""/>
            </v:shape>
            <v:shape id="_x0000_s1414" type="#_x0000_t75" style="position:absolute;left:200;top:2280;width:880;height:660">
              <v:imagedata r:id="rId14" o:title=""/>
            </v:shape>
            <v:shape id="_x0000_s1415" type="#_x0000_t75" style="position:absolute;left:700;top:2800;width:12960;height:60">
              <v:imagedata r:id="rId15" o:title=""/>
            </v:shape>
            <v:shape id="_x0000_s1416" style="position:absolute;left:1750;top:870;width:11580;height:9460" coordorigin="1750,870" coordsize="11580,9460" path="m1750,870r,9460l13330,10330r,-9460l1750,870xe" fillcolor="#fefffe" stroked="f">
              <v:path arrowok="t"/>
            </v:shape>
            <v:shape id="_x0000_s1417" style="position:absolute;left:1750;top:870;width:11580;height:9460" coordorigin="1750,870" coordsize="11580,9460" path="m1750,870r11580,l13330,10330r-11580,l1750,870xe" filled="f" strokeweight="5pt">
              <v:path arrowok="t"/>
            </v:shape>
            <w10:wrap anchorx="page" anchory="page"/>
          </v:group>
        </w:pict>
      </w:r>
      <w:r w:rsidRPr="00547901">
        <w:rPr>
          <w:rFonts w:ascii="Tahoma" w:hAnsi="Tahoma" w:cs="Tahoma"/>
          <w:b/>
          <w:sz w:val="36"/>
          <w:szCs w:val="36"/>
          <w:lang w:val="es-ES"/>
        </w:rPr>
        <w:t>Artículo 137</w:t>
      </w:r>
    </w:p>
    <w:p w:rsidR="007261D1" w:rsidRPr="00547901" w:rsidRDefault="007261D1">
      <w:pPr>
        <w:spacing w:before="5" w:line="420" w:lineRule="exact"/>
        <w:ind w:left="1314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shape id="_x0000_s1418" type="#_x0000_t202" style="position:absolute;left:0;text-align:left;margin-left:33pt;margin-top:6.9pt;width:43pt;height:83pt;z-index:-2516224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110"/>
                    <w:gridCol w:w="18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1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1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gridSpan w:val="2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/>
          </v:shape>
        </w:pict>
      </w:r>
      <w:r w:rsidRPr="00547901">
        <w:rPr>
          <w:rFonts w:ascii="Tahoma" w:hAnsi="Tahoma" w:cs="Tahoma"/>
          <w:b/>
          <w:position w:val="-2"/>
          <w:sz w:val="36"/>
          <w:szCs w:val="36"/>
          <w:lang w:val="es-ES"/>
        </w:rPr>
        <w:t>Condición jurídica de la Zona y sus recursos</w:t>
      </w:r>
    </w:p>
    <w:p w:rsidR="007261D1" w:rsidRPr="00547901" w:rsidRDefault="007261D1">
      <w:pPr>
        <w:spacing w:line="480" w:lineRule="exact"/>
        <w:ind w:left="1314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314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1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 xml:space="preserve">.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 xml:space="preserve">Ningún Estado podrá reivindicar o ejercer soberanía </w:t>
      </w:r>
      <w:r w:rsidRPr="00547901">
        <w:rPr>
          <w:rFonts w:ascii="Tahoma" w:hAnsi="Tahoma" w:cs="Tahoma"/>
          <w:position w:val="-1"/>
          <w:sz w:val="36"/>
          <w:szCs w:val="36"/>
          <w:lang w:val="es-ES"/>
        </w:rPr>
        <w:t>o</w:t>
      </w:r>
    </w:p>
    <w:p w:rsidR="007261D1" w:rsidRPr="00547901" w:rsidRDefault="007261D1">
      <w:pPr>
        <w:spacing w:before="5" w:line="243" w:lineRule="auto"/>
        <w:ind w:left="1314" w:right="466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sz w:val="36"/>
          <w:szCs w:val="36"/>
          <w:lang w:val="es-ES"/>
        </w:rPr>
        <w:t>de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echos sobe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anos sob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e parte alguna de la </w:t>
      </w:r>
      <w:r w:rsidRPr="00547901">
        <w:rPr>
          <w:rFonts w:ascii="Tahoma" w:hAnsi="Tahoma" w:cs="Tahoma"/>
          <w:spacing w:val="-10"/>
          <w:sz w:val="36"/>
          <w:szCs w:val="36"/>
          <w:lang w:val="es-ES"/>
        </w:rPr>
        <w:t>Z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ona o sus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ecursos, y ningún Estado</w:t>
      </w:r>
    </w:p>
    <w:p w:rsidR="007261D1" w:rsidRPr="00547901" w:rsidRDefault="007261D1">
      <w:pPr>
        <w:spacing w:line="243" w:lineRule="auto"/>
        <w:ind w:left="1314" w:right="357"/>
        <w:jc w:val="both"/>
        <w:rPr>
          <w:rFonts w:ascii="Tahoma" w:hAnsi="Tahoma" w:cs="Tahoma"/>
          <w:sz w:val="36"/>
          <w:szCs w:val="36"/>
          <w:lang w:val="es-ES"/>
        </w:rPr>
      </w:pPr>
      <w:r>
        <w:rPr>
          <w:rFonts w:ascii="Tahoma" w:hAnsi="Tahoma" w:cs="Tahoma"/>
          <w:b/>
          <w:sz w:val="36"/>
          <w:szCs w:val="36"/>
          <w:lang w:val="es-ES"/>
        </w:rPr>
        <w:t>- No apropiació</w:t>
      </w:r>
      <w:r w:rsidRPr="00547901">
        <w:rPr>
          <w:rFonts w:ascii="Tahoma" w:hAnsi="Tahoma" w:cs="Tahoma"/>
          <w:b/>
          <w:sz w:val="36"/>
          <w:szCs w:val="36"/>
          <w:lang w:val="es-ES"/>
        </w:rPr>
        <w:t xml:space="preserve">n 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de parte alguna de la </w:t>
      </w:r>
      <w:r w:rsidRPr="00547901">
        <w:rPr>
          <w:rFonts w:ascii="Tahoma" w:hAnsi="Tahoma" w:cs="Tahoma"/>
          <w:spacing w:val="-10"/>
          <w:sz w:val="36"/>
          <w:szCs w:val="36"/>
          <w:lang w:val="es-ES"/>
        </w:rPr>
        <w:t>Z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ona o sus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ecursos. No se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econocerán tal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eivindicación o eje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cicio de sobe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anía o de de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echos sobe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anos ni tal ap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opiación.</w:t>
      </w:r>
    </w:p>
    <w:p w:rsidR="007261D1" w:rsidRPr="00547901" w:rsidRDefault="007261D1">
      <w:pPr>
        <w:spacing w:line="460" w:lineRule="exact"/>
        <w:ind w:left="1314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314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2.</w:t>
      </w:r>
      <w:r w:rsidRPr="00547901">
        <w:rPr>
          <w:rFonts w:ascii="Tahoma" w:hAnsi="Tahoma" w:cs="Tahoma"/>
          <w:b/>
          <w:spacing w:val="7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Todos los derechos sobre los recursos de la Zona</w:t>
      </w:r>
    </w:p>
    <w:p w:rsidR="007261D1" w:rsidRPr="00547901" w:rsidRDefault="007261D1">
      <w:pPr>
        <w:spacing w:before="5" w:line="243" w:lineRule="auto"/>
        <w:ind w:left="1314" w:right="48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sz w:val="36"/>
          <w:szCs w:val="36"/>
          <w:lang w:val="es-ES"/>
        </w:rPr>
        <w:t xml:space="preserve">pertenecen a toda la humanidad, </w:t>
      </w:r>
      <w:r w:rsidRPr="00547901">
        <w:rPr>
          <w:rFonts w:ascii="Tahoma" w:hAnsi="Tahoma" w:cs="Tahoma"/>
          <w:sz w:val="36"/>
          <w:szCs w:val="36"/>
          <w:lang w:val="es-ES"/>
        </w:rPr>
        <w:t>en cu</w:t>
      </w:r>
      <w:r w:rsidRPr="00547901">
        <w:rPr>
          <w:rFonts w:ascii="Tahoma" w:hAnsi="Tahoma" w:cs="Tahoma"/>
          <w:spacing w:val="-3"/>
          <w:sz w:val="36"/>
          <w:szCs w:val="36"/>
          <w:lang w:val="es-ES"/>
        </w:rPr>
        <w:t>y</w:t>
      </w:r>
      <w:r w:rsidRPr="00547901">
        <w:rPr>
          <w:rFonts w:ascii="Tahoma" w:hAnsi="Tahoma" w:cs="Tahoma"/>
          <w:sz w:val="36"/>
          <w:szCs w:val="36"/>
          <w:lang w:val="es-ES"/>
        </w:rPr>
        <w:t>o nomb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e actuará la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A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utoridad. Estos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ecursos son inalienables. No obstante, los mine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ales ext</w:t>
      </w:r>
      <w:r w:rsidRPr="00547901">
        <w:rPr>
          <w:rFonts w:ascii="Tahoma" w:hAnsi="Tahoma" w:cs="Tahoma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aídos de la </w:t>
      </w:r>
      <w:r w:rsidRPr="00547901">
        <w:rPr>
          <w:rFonts w:ascii="Tahoma" w:hAnsi="Tahoma" w:cs="Tahoma"/>
          <w:spacing w:val="-10"/>
          <w:sz w:val="36"/>
          <w:szCs w:val="36"/>
          <w:lang w:val="es-ES"/>
        </w:rPr>
        <w:t>Z</w:t>
      </w:r>
      <w:r w:rsidRPr="00547901">
        <w:rPr>
          <w:rFonts w:ascii="Tahoma" w:hAnsi="Tahoma" w:cs="Tahoma"/>
          <w:sz w:val="36"/>
          <w:szCs w:val="36"/>
          <w:lang w:val="es-ES"/>
        </w:rPr>
        <w:t>ona sólo podrán enajenarse con ar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eglo a esta </w:t>
      </w:r>
      <w:r w:rsidRPr="00547901">
        <w:rPr>
          <w:rFonts w:ascii="Tahoma" w:hAnsi="Tahoma" w:cs="Tahoma"/>
          <w:spacing w:val="-8"/>
          <w:sz w:val="36"/>
          <w:szCs w:val="36"/>
          <w:lang w:val="es-ES"/>
        </w:rPr>
        <w:t>P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arte y a las normas,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eglamentos y p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ocedimientos de la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A</w:t>
      </w:r>
      <w:r w:rsidRPr="00547901">
        <w:rPr>
          <w:rFonts w:ascii="Tahoma" w:hAnsi="Tahoma" w:cs="Tahoma"/>
          <w:sz w:val="36"/>
          <w:szCs w:val="36"/>
          <w:lang w:val="es-ES"/>
        </w:rPr>
        <w:t>utoridad.</w:t>
      </w:r>
    </w:p>
    <w:p w:rsidR="007261D1" w:rsidRPr="00547901" w:rsidRDefault="007261D1">
      <w:pPr>
        <w:spacing w:line="460" w:lineRule="exact"/>
        <w:ind w:left="1314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spacing w:line="400" w:lineRule="exact"/>
        <w:ind w:left="1314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>3. Ningún Estado o persona natural o jurídica reivindicará,</w:t>
      </w:r>
    </w:p>
    <w:p w:rsidR="007261D1" w:rsidRPr="00547901" w:rsidRDefault="007261D1" w:rsidP="00F16FCE">
      <w:pPr>
        <w:spacing w:before="5" w:line="243" w:lineRule="auto"/>
        <w:ind w:left="1314" w:right="1260"/>
        <w:rPr>
          <w:rFonts w:ascii="Tahoma" w:hAnsi="Tahoma" w:cs="Tahoma"/>
          <w:sz w:val="36"/>
          <w:szCs w:val="36"/>
          <w:lang w:val="es-ES"/>
        </w:rPr>
        <w:sectPr w:rsidR="007261D1" w:rsidRPr="00547901">
          <w:pgSz w:w="14400" w:h="10800" w:orient="landscape"/>
          <w:pgMar w:top="940" w:right="1180" w:bottom="280" w:left="560" w:header="720" w:footer="720" w:gutter="0"/>
          <w:cols w:space="720"/>
        </w:sectPr>
      </w:pPr>
      <w:r w:rsidRPr="00547901">
        <w:rPr>
          <w:rFonts w:ascii="Tahoma" w:hAnsi="Tahoma" w:cs="Tahoma"/>
          <w:b/>
          <w:sz w:val="36"/>
          <w:szCs w:val="36"/>
          <w:lang w:val="es-ES"/>
        </w:rPr>
        <w:t>adquirirá o ejercerá derechos respecto de los minerales extraídos de la</w:t>
      </w:r>
      <w:r>
        <w:rPr>
          <w:rFonts w:ascii="Tahoma" w:hAnsi="Tahoma" w:cs="Tahoma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b/>
          <w:sz w:val="36"/>
          <w:szCs w:val="36"/>
          <w:lang w:val="es-ES"/>
        </w:rPr>
        <w:t>Zona,</w:t>
      </w:r>
      <w:r w:rsidRPr="00547901">
        <w:rPr>
          <w:rFonts w:ascii="Tahoma" w:hAnsi="Tahoma" w:cs="Tahoma"/>
          <w:b/>
          <w:spacing w:val="7"/>
          <w:sz w:val="36"/>
          <w:szCs w:val="36"/>
          <w:lang w:val="es-ES"/>
        </w:rPr>
        <w:t xml:space="preserve"> </w:t>
      </w:r>
      <w:r w:rsidRPr="00547901">
        <w:rPr>
          <w:rFonts w:ascii="Tahoma" w:hAnsi="Tahoma" w:cs="Tahoma"/>
          <w:sz w:val="36"/>
          <w:szCs w:val="36"/>
          <w:lang w:val="es-ES"/>
        </w:rPr>
        <w:t>sal</w:t>
      </w:r>
      <w:r w:rsidRPr="00547901">
        <w:rPr>
          <w:rFonts w:ascii="Tahoma" w:hAnsi="Tahoma" w:cs="Tahoma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sz w:val="36"/>
          <w:szCs w:val="36"/>
          <w:lang w:val="es-ES"/>
        </w:rPr>
        <w:t>o de con</w:t>
      </w:r>
      <w:r w:rsidRPr="00547901">
        <w:rPr>
          <w:rFonts w:ascii="Tahoma" w:hAnsi="Tahoma" w:cs="Tahoma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ormidad con esta </w:t>
      </w:r>
      <w:r w:rsidRPr="00547901">
        <w:rPr>
          <w:rFonts w:ascii="Tahoma" w:hAnsi="Tahoma" w:cs="Tahoma"/>
          <w:spacing w:val="-8"/>
          <w:sz w:val="36"/>
          <w:szCs w:val="36"/>
          <w:lang w:val="es-ES"/>
        </w:rPr>
        <w:t>P</w:t>
      </w:r>
      <w:r w:rsidRPr="00547901">
        <w:rPr>
          <w:rFonts w:ascii="Tahoma" w:hAnsi="Tahoma" w:cs="Tahoma"/>
          <w:sz w:val="36"/>
          <w:szCs w:val="36"/>
          <w:lang w:val="es-ES"/>
        </w:rPr>
        <w:t>arte. De ot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o mod</w:t>
      </w:r>
      <w:r w:rsidRPr="00547901">
        <w:rPr>
          <w:rFonts w:ascii="Tahoma" w:hAnsi="Tahoma" w:cs="Tahoma"/>
          <w:spacing w:val="-5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, no se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 xml:space="preserve">econocerá tal 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eivindicación, adquisición o eje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cicio de de</w:t>
      </w:r>
      <w:r w:rsidRPr="00547901">
        <w:rPr>
          <w:rFonts w:ascii="Tahoma" w:hAnsi="Tahoma" w:cs="Tahoma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sz w:val="36"/>
          <w:szCs w:val="36"/>
          <w:lang w:val="es-ES"/>
        </w:rPr>
        <w:t>echos.</w:t>
      </w:r>
    </w:p>
    <w:p w:rsidR="007261D1" w:rsidRPr="00547901" w:rsidRDefault="007261D1">
      <w:pPr>
        <w:spacing w:line="200" w:lineRule="exact"/>
        <w:rPr>
          <w:lang w:val="es-ES"/>
        </w:rPr>
      </w:pPr>
      <w:r>
        <w:rPr>
          <w:noProof/>
          <w:lang w:val="es-CL" w:eastAsia="es-CL"/>
        </w:rPr>
        <w:pict>
          <v:group id="_x0000_s1419" style="position:absolute;margin-left:120pt;margin-top:473pt;width:600pt;height:67pt;z-index:-251618304;mso-position-horizontal-relative:page;mso-position-vertical-relative:page" coordorigin="2400,9460" coordsize="12000,1340">
            <v:shape id="_x0000_s1420" style="position:absolute;left:2430;top:9490;width:11980;height:1520" coordorigin="2430,9490" coordsize="11980,1520" path="m14400,9490r-11970,l2430,10800r11970,l14400,9490xe" fillcolor="#00afef" stroked="f">
              <v:path arrowok="t"/>
            </v:shape>
            <v:shape id="_x0000_s1421" style="position:absolute;left:2430;top:9490;width:11980;height:1520" coordorigin="2430,9490" coordsize="11980,1520" path="m14400,9490r-11970,l2430,10800e" filled="f" strokeweight="3pt">
              <v:path arrowok="t"/>
            </v:shape>
            <w10:wrap anchorx="page" anchory="page"/>
          </v:group>
        </w:pict>
      </w:r>
      <w:r>
        <w:rPr>
          <w:noProof/>
          <w:lang w:val="es-CL" w:eastAsia="es-CL"/>
        </w:rPr>
        <w:pict>
          <v:group id="_x0000_s1422" style="position:absolute;margin-left:10pt;margin-top:87pt;width:673pt;height:70pt;z-index:-251621376;mso-position-horizontal-relative:page;mso-position-vertical-relative:page" coordorigin="200,1740" coordsize="13460,1400">
            <v:shape id="_x0000_s1423" type="#_x0000_t75" style="position:absolute;left:1260;top:1740;width:520;height:740">
              <v:imagedata r:id="rId12" o:title=""/>
            </v:shape>
            <v:shape id="_x0000_s1424" type="#_x0000_t75" style="position:absolute;left:1440;top:2400;width:580;height:740">
              <v:imagedata r:id="rId13" o:title=""/>
            </v:shape>
            <v:shape id="_x0000_s1425" type="#_x0000_t75" style="position:absolute;left:200;top:2280;width:880;height:660">
              <v:imagedata r:id="rId14" o:title=""/>
            </v:shape>
            <v:shape id="_x0000_s1426" type="#_x0000_t75" style="position:absolute;left:700;top:2800;width:12960;height:60">
              <v:imagedata r:id="rId15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18" w:line="200" w:lineRule="exact"/>
        <w:rPr>
          <w:lang w:val="es-ES"/>
        </w:rPr>
      </w:pPr>
    </w:p>
    <w:p w:rsidR="007261D1" w:rsidRPr="00547901" w:rsidRDefault="007261D1">
      <w:pPr>
        <w:spacing w:line="960" w:lineRule="exact"/>
        <w:ind w:left="2700"/>
        <w:rPr>
          <w:rFonts w:ascii="Tahoma" w:hAnsi="Tahoma" w:cs="Tahoma"/>
          <w:sz w:val="88"/>
          <w:szCs w:val="88"/>
          <w:lang w:val="es-ES"/>
        </w:rPr>
      </w:pPr>
      <w:r>
        <w:rPr>
          <w:noProof/>
          <w:lang w:val="es-CL" w:eastAsia="es-CL"/>
        </w:rPr>
        <w:pict>
          <v:shape id="_x0000_s1427" type="#_x0000_t202" style="position:absolute;left:0;text-align:left;margin-left:33pt;margin-top:78pt;width:43pt;height:83pt;z-index:-2516162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370"/>
                    <w:gridCol w:w="290"/>
                  </w:tblGrid>
                  <w:tr w:rsidR="007261D1">
                    <w:trPr>
                      <w:trHeight w:hRule="exact" w:val="18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 w:val="restart"/>
                        <w:tcBorders>
                          <w:top w:val="nil"/>
                          <w:left w:val="single" w:sz="24" w:space="0" w:color="1B1C1B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57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FECE00"/>
                      </w:tcPr>
                      <w:p w:rsidR="007261D1" w:rsidRDefault="007261D1"/>
                    </w:tc>
                    <w:tc>
                      <w:tcPr>
                        <w:tcW w:w="290" w:type="dxa"/>
                        <w:vMerge/>
                        <w:tcBorders>
                          <w:left w:val="single" w:sz="24" w:space="0" w:color="1B1C1B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</w:tr>
                  <w:tr w:rsidR="007261D1">
                    <w:trPr>
                      <w:trHeight w:hRule="exact" w:val="700"/>
                    </w:trPr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261D1" w:rsidRDefault="007261D1"/>
                    </w:tc>
                    <w:tc>
                      <w:tcPr>
                        <w:tcW w:w="37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1B1C1B"/>
                        </w:tcBorders>
                        <w:shd w:val="clear" w:color="auto" w:fill="3333CB"/>
                      </w:tcPr>
                      <w:p w:rsidR="007261D1" w:rsidRDefault="007261D1"/>
                    </w:tc>
                    <w:tc>
                      <w:tcPr>
                        <w:tcW w:w="290" w:type="dxa"/>
                        <w:tcBorders>
                          <w:top w:val="nil"/>
                          <w:left w:val="single" w:sz="24" w:space="0" w:color="1B1C1B"/>
                          <w:bottom w:val="nil"/>
                          <w:right w:val="nil"/>
                        </w:tcBorders>
                        <w:shd w:val="clear" w:color="auto" w:fill="3333CB"/>
                      </w:tcPr>
                      <w:p w:rsidR="007261D1" w:rsidRDefault="007261D1"/>
                    </w:tc>
                  </w:tr>
                </w:tbl>
                <w:p w:rsidR="007261D1" w:rsidRDefault="007261D1"/>
              </w:txbxContent>
            </v:textbox>
            <w10:wrap anchorx="page" anchory="page"/>
          </v:shape>
        </w:pict>
      </w:r>
      <w:r w:rsidRPr="00547901">
        <w:rPr>
          <w:rFonts w:ascii="Tahoma" w:hAnsi="Tahoma" w:cs="Tahoma"/>
          <w:color w:val="323398"/>
          <w:position w:val="-1"/>
          <w:sz w:val="88"/>
          <w:szCs w:val="88"/>
          <w:lang w:val="es-ES"/>
        </w:rPr>
        <w:t>Estructu</w:t>
      </w:r>
      <w:r w:rsidRPr="00547901">
        <w:rPr>
          <w:rFonts w:ascii="Tahoma" w:hAnsi="Tahoma" w:cs="Tahoma"/>
          <w:color w:val="323398"/>
          <w:spacing w:val="-15"/>
          <w:position w:val="-1"/>
          <w:sz w:val="88"/>
          <w:szCs w:val="88"/>
          <w:lang w:val="es-ES"/>
        </w:rPr>
        <w:t>r</w:t>
      </w:r>
      <w:r w:rsidRPr="00547901">
        <w:rPr>
          <w:rFonts w:ascii="Tahoma" w:hAnsi="Tahoma" w:cs="Tahoma"/>
          <w:color w:val="323398"/>
          <w:position w:val="-1"/>
          <w:sz w:val="88"/>
          <w:szCs w:val="88"/>
          <w:lang w:val="es-ES"/>
        </w:rPr>
        <w:t>a o</w:t>
      </w:r>
      <w:r w:rsidRPr="00547901">
        <w:rPr>
          <w:rFonts w:ascii="Tahoma" w:hAnsi="Tahoma" w:cs="Tahoma"/>
          <w:color w:val="323398"/>
          <w:spacing w:val="-4"/>
          <w:position w:val="-1"/>
          <w:sz w:val="88"/>
          <w:szCs w:val="88"/>
          <w:lang w:val="es-ES"/>
        </w:rPr>
        <w:t>r</w:t>
      </w:r>
      <w:r w:rsidRPr="00547901">
        <w:rPr>
          <w:rFonts w:ascii="Tahoma" w:hAnsi="Tahoma" w:cs="Tahoma"/>
          <w:color w:val="323398"/>
          <w:position w:val="-1"/>
          <w:sz w:val="88"/>
          <w:szCs w:val="88"/>
          <w:lang w:val="es-ES"/>
        </w:rPr>
        <w:t>gánica</w: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before="5" w:line="280" w:lineRule="exact"/>
        <w:rPr>
          <w:sz w:val="28"/>
          <w:szCs w:val="28"/>
          <w:lang w:val="es-ES"/>
        </w:rPr>
      </w:pPr>
    </w:p>
    <w:p w:rsidR="007261D1" w:rsidRPr="00547901" w:rsidRDefault="007261D1">
      <w:pPr>
        <w:ind w:left="1375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group id="_x0000_s1428" style="position:absolute;left:0;text-align:left;margin-left:116.25pt;margin-top:5.1pt;width:450.7pt;height:7.65pt;z-index:-251617280;mso-position-horizontal-relative:page" coordorigin="2325,102" coordsize="9014,153">
            <v:shape id="_x0000_s1429" style="position:absolute;left:2325;top:102;width:9014;height:153" coordorigin="2325,102" coordsize="9014,153" path="m2325,165r16,-4l2351,156r12,-6l2406,141r38,-7l2482,128r40,-6l2562,117r41,-4l2643,109r39,-3l2726,104r52,-2l2829,102r26,l2907,103r51,2l3010,108r51,4l3112,116r50,4l3213,125r40,5l3293,136r40,7l3372,151r19,4l3411,158r19,4l3449,165r20,3l3489,172r79,12l3778,205r212,16l4203,234r215,9l4635,250r218,4l5071,255r219,-2l5510,250r220,-5l5949,238r220,-8l6388,221r218,-11l6823,200r216,-11l7254,177r213,-11l7678,155r210,-10l7961,142r74,-3l8109,136r74,-2l8257,132r74,-2l8405,129r75,-1l8554,127r74,-1l8702,126r75,-1l8851,125r74,l8999,125r74,l9147,125r73,l9294,125r73,l9464,125r98,-1l9661,122r100,-1l9861,119r100,-3l10062,114r101,-2l10265,111r101,-2l10466,109r101,-1l10667,109r99,1l10864,113r98,4l11058,122r95,6l11247,136r92,9l11333,145r-7,l11320,145e" filled="f" strokecolor="#fefe00" strokeweight="18pt">
              <v:path arrowok="t"/>
            </v:shape>
            <w10:wrap anchorx="page"/>
          </v:group>
        </w:pict>
      </w: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 xml:space="preserve">■        </w:t>
      </w:r>
      <w:r w:rsidRPr="00547901">
        <w:rPr>
          <w:rFonts w:ascii="Lucida Sans Unicode" w:hAnsi="Lucida Sans Unicode" w:cs="Lucida Sans Unicode"/>
          <w:color w:val="3333CB"/>
          <w:spacing w:val="5"/>
          <w:w w:val="70"/>
          <w:position w:val="7"/>
          <w:sz w:val="21"/>
          <w:szCs w:val="21"/>
          <w:lang w:val="es-ES"/>
        </w:rPr>
        <w:t xml:space="preserve"> </w:t>
      </w:r>
      <w:r>
        <w:rPr>
          <w:rFonts w:ascii="Tahoma" w:hAnsi="Tahoma" w:cs="Tahoma"/>
          <w:b/>
          <w:color w:val="000000"/>
          <w:sz w:val="36"/>
          <w:szCs w:val="36"/>
          <w:lang w:val="es-ES"/>
        </w:rPr>
        <w:t>Ó</w:t>
      </w:r>
      <w:r w:rsidRPr="00547901">
        <w:rPr>
          <w:rFonts w:ascii="Tahoma" w:hAnsi="Tahoma" w:cs="Tahoma"/>
          <w:b/>
          <w:color w:val="000000"/>
          <w:sz w:val="36"/>
          <w:szCs w:val="36"/>
          <w:lang w:val="es-ES"/>
        </w:rPr>
        <w:t>rganos establecidos en virtud de la Convención</w:t>
      </w:r>
    </w:p>
    <w:p w:rsidR="007261D1" w:rsidRPr="00547901" w:rsidRDefault="007261D1">
      <w:pPr>
        <w:spacing w:line="520" w:lineRule="exact"/>
        <w:ind w:left="1375"/>
        <w:rPr>
          <w:rFonts w:ascii="Arial" w:hAnsi="Arial" w:cs="Arial"/>
          <w:sz w:val="50"/>
          <w:szCs w:val="50"/>
          <w:lang w:val="es-ES"/>
        </w:rPr>
      </w:pPr>
    </w:p>
    <w:p w:rsidR="007261D1" w:rsidRPr="00547901" w:rsidRDefault="007261D1">
      <w:pPr>
        <w:tabs>
          <w:tab w:val="left" w:pos="1900"/>
        </w:tabs>
        <w:spacing w:before="51" w:line="340" w:lineRule="exact"/>
        <w:ind w:left="1915" w:right="340" w:hanging="540"/>
        <w:rPr>
          <w:rFonts w:ascii="Tahoma" w:hAnsi="Tahoma" w:cs="Tahoma"/>
          <w:sz w:val="36"/>
          <w:szCs w:val="36"/>
          <w:lang w:val="es-ES"/>
        </w:rPr>
      </w:pPr>
      <w:r>
        <w:rPr>
          <w:noProof/>
          <w:lang w:val="es-CL" w:eastAsia="es-CL"/>
        </w:rPr>
        <w:pict>
          <v:group id="_x0000_s1430" style="position:absolute;left:0;text-align:left;margin-left:86.85pt;margin-top:18pt;width:30.35pt;height:30.35pt;z-index:-251620352;mso-position-horizontal-relative:page" coordorigin="1737,360" coordsize="607,607">
            <v:shape id="_x0000_s1431" style="position:absolute;left:1757;top:380;width:567;height:567" coordorigin="1757,380" coordsize="567,567" path="m2199,713r125,20l2219,655r92,-62l2195,572r44,-75l2120,519r20,-139l2040,532r-64,-92l1949,546,1767,440r111,140l1757,606r98,83l1760,753r146,l1882,842r77,-52l1980,947r53,-175l2105,898r20,-139l2233,855,2199,713xe" fillcolor="#00e3a7" stroked="f">
              <v:path arrowok="t"/>
            </v:shape>
            <v:shape id="_x0000_s1432" style="position:absolute;left:1757;top:380;width:567;height:567" coordorigin="1757,380" coordsize="567,567" path="m2040,532l2140,380r-20,139l2239,497r-44,75l2311,593r-92,62l2324,733,2199,713r34,142l2125,759r-20,139l2033,772r-53,175l1959,790r-77,52l1906,753r-146,l1855,689r-98,-83l1878,580,1767,440r182,106l1976,440r64,92xe" filled="f" strokecolor="#00a67a" strokeweight="2pt">
              <v:path arrowok="t"/>
            </v:shape>
            <w10:wrap anchorx="page"/>
          </v:group>
        </w:pict>
      </w: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7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6"/>
          <w:szCs w:val="36"/>
          <w:lang w:val="es-ES"/>
        </w:rPr>
        <w:t>Autoridad Internacional de los Fondos Marinos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: a t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a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vés de ésta los Estados partes cont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olan y o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ganizan las actividades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elati</w:t>
      </w:r>
      <w:r w:rsidRPr="00547901">
        <w:rPr>
          <w:rFonts w:ascii="Tahoma" w:hAnsi="Tahoma" w:cs="Tahoma"/>
          <w:color w:val="000000"/>
          <w:spacing w:val="-7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as a los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ecursos natu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ales en los 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ondos marinos 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ue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 de los lím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i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tes de las jurisdi</w:t>
      </w:r>
      <w:r w:rsidRPr="00547901">
        <w:rPr>
          <w:rFonts w:ascii="Tahoma" w:hAnsi="Tahoma" w:cs="Tahoma"/>
          <w:color w:val="000000"/>
          <w:spacing w:val="-1"/>
          <w:sz w:val="36"/>
          <w:szCs w:val="36"/>
          <w:lang w:val="es-ES"/>
        </w:rPr>
        <w:t>c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ciones nacionales. 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S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 estableció en 1994 en Kingston, Jamaica</w:t>
      </w:r>
      <w:r>
        <w:rPr>
          <w:rFonts w:ascii="Tahoma" w:hAnsi="Tahoma" w:cs="Tahoma"/>
          <w:color w:val="000000"/>
          <w:sz w:val="36"/>
          <w:szCs w:val="36"/>
          <w:lang w:val="es-ES"/>
        </w:rPr>
        <w:t>.</w:t>
      </w:r>
    </w:p>
    <w:p w:rsidR="007261D1" w:rsidRPr="00547901" w:rsidRDefault="007261D1">
      <w:pPr>
        <w:spacing w:before="5" w:line="120" w:lineRule="exact"/>
        <w:rPr>
          <w:sz w:val="12"/>
          <w:szCs w:val="12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tabs>
          <w:tab w:val="left" w:pos="1900"/>
        </w:tabs>
        <w:spacing w:line="340" w:lineRule="exact"/>
        <w:ind w:left="1915" w:right="57" w:hanging="540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7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6"/>
          <w:szCs w:val="36"/>
          <w:lang w:val="es-ES"/>
        </w:rPr>
        <w:t>Tribunal Internacional del Derecho del Mar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: es un 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 de solución de cont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ro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ersias sob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 la interp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etación o aplicación de las Co</w:t>
      </w:r>
      <w:r w:rsidRPr="00547901">
        <w:rPr>
          <w:rFonts w:ascii="Tahoma" w:hAnsi="Tahoma" w:cs="Tahoma"/>
          <w:color w:val="000000"/>
          <w:spacing w:val="-3"/>
          <w:sz w:val="36"/>
          <w:szCs w:val="36"/>
          <w:lang w:val="es-ES"/>
        </w:rPr>
        <w:t>nv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ención. Fue establecido en 199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4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, en Hambu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g</w:t>
      </w:r>
      <w:r w:rsidRPr="00547901">
        <w:rPr>
          <w:rFonts w:ascii="Tahoma" w:hAnsi="Tahoma" w:cs="Tahoma"/>
          <w:color w:val="000000"/>
          <w:spacing w:val="-5"/>
          <w:sz w:val="36"/>
          <w:szCs w:val="36"/>
          <w:lang w:val="es-ES"/>
        </w:rPr>
        <w:t>o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, Alemania y cuenta con no más de 21 jueces</w:t>
      </w:r>
    </w:p>
    <w:p w:rsidR="007261D1" w:rsidRPr="00547901" w:rsidRDefault="007261D1">
      <w:pPr>
        <w:tabs>
          <w:tab w:val="left" w:pos="1900"/>
        </w:tabs>
        <w:spacing w:before="86" w:line="340" w:lineRule="exact"/>
        <w:ind w:left="1915" w:right="40" w:hanging="540"/>
        <w:rPr>
          <w:rFonts w:ascii="Tahoma" w:hAnsi="Tahoma" w:cs="Tahoma"/>
          <w:sz w:val="36"/>
          <w:szCs w:val="36"/>
          <w:lang w:val="es-ES"/>
        </w:rPr>
      </w:pPr>
      <w:r w:rsidRPr="00547901">
        <w:rPr>
          <w:rFonts w:ascii="Lucida Sans Unicode" w:hAnsi="Lucida Sans Unicode" w:cs="Lucida Sans Unicode"/>
          <w:color w:val="3333CB"/>
          <w:w w:val="70"/>
          <w:position w:val="7"/>
          <w:sz w:val="21"/>
          <w:szCs w:val="21"/>
          <w:lang w:val="es-ES"/>
        </w:rPr>
        <w:t>■</w:t>
      </w:r>
      <w:r w:rsidRPr="00547901">
        <w:rPr>
          <w:rFonts w:ascii="Lucida Sans Unicode" w:hAnsi="Lucida Sans Unicode" w:cs="Lucida Sans Unicode"/>
          <w:color w:val="3333CB"/>
          <w:position w:val="7"/>
          <w:sz w:val="21"/>
          <w:szCs w:val="21"/>
          <w:lang w:val="es-ES"/>
        </w:rPr>
        <w:tab/>
      </w:r>
      <w:r w:rsidRPr="00547901">
        <w:rPr>
          <w:rFonts w:ascii="Tahoma" w:hAnsi="Tahoma" w:cs="Tahoma"/>
          <w:b/>
          <w:color w:val="000000"/>
          <w:sz w:val="36"/>
          <w:szCs w:val="36"/>
          <w:lang w:val="es-ES"/>
        </w:rPr>
        <w:t>Comisión de Límites de la Plataforma Continental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: hace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ecomendaciones a los Estados que 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eclaman plata</w:t>
      </w:r>
      <w:r w:rsidRPr="00547901">
        <w:rPr>
          <w:rFonts w:ascii="Tahoma" w:hAnsi="Tahoma" w:cs="Tahoma"/>
          <w:color w:val="000000"/>
          <w:spacing w:val="-4"/>
          <w:sz w:val="36"/>
          <w:szCs w:val="36"/>
          <w:lang w:val="es-ES"/>
        </w:rPr>
        <w:t>f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ormas continentales de más de 200 mi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l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las. Está integ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ada por 21 miemb</w:t>
      </w:r>
      <w:r w:rsidRPr="00547901">
        <w:rPr>
          <w:rFonts w:ascii="Tahoma" w:hAnsi="Tahoma" w:cs="Tahoma"/>
          <w:color w:val="000000"/>
          <w:spacing w:val="-2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os elegidos por los Estados partes y se encuent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 xml:space="preserve">a en la </w:t>
      </w:r>
      <w:r w:rsidRPr="00547901">
        <w:rPr>
          <w:rFonts w:ascii="Tahoma" w:hAnsi="Tahoma" w:cs="Tahoma"/>
          <w:color w:val="000000"/>
          <w:spacing w:val="1"/>
          <w:sz w:val="36"/>
          <w:szCs w:val="36"/>
          <w:lang w:val="es-ES"/>
        </w:rPr>
        <w:t>S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ede de las Naciones Unidas, donde celebró sus dos prime</w:t>
      </w:r>
      <w:r w:rsidRPr="00547901">
        <w:rPr>
          <w:rFonts w:ascii="Tahoma" w:hAnsi="Tahoma" w:cs="Tahoma"/>
          <w:color w:val="000000"/>
          <w:spacing w:val="-6"/>
          <w:sz w:val="36"/>
          <w:szCs w:val="36"/>
          <w:lang w:val="es-ES"/>
        </w:rPr>
        <w:t>r</w:t>
      </w:r>
      <w:r w:rsidRPr="00547901">
        <w:rPr>
          <w:rFonts w:ascii="Tahoma" w:hAnsi="Tahoma" w:cs="Tahoma"/>
          <w:color w:val="000000"/>
          <w:sz w:val="36"/>
          <w:szCs w:val="36"/>
          <w:lang w:val="es-ES"/>
        </w:rPr>
        <w:t>as sesiones en 1997</w:t>
      </w:r>
      <w:r>
        <w:rPr>
          <w:rFonts w:ascii="Tahoma" w:hAnsi="Tahoma" w:cs="Tahoma"/>
          <w:color w:val="000000"/>
          <w:sz w:val="36"/>
          <w:szCs w:val="36"/>
          <w:lang w:val="es-ES"/>
        </w:rPr>
        <w:t>.</w:t>
      </w:r>
    </w:p>
    <w:p w:rsidR="007261D1" w:rsidRPr="00547901" w:rsidRDefault="007261D1">
      <w:pPr>
        <w:spacing w:before="16"/>
        <w:ind w:left="1979"/>
        <w:rPr>
          <w:rFonts w:ascii="Arial" w:hAnsi="Arial" w:cs="Arial"/>
          <w:sz w:val="50"/>
          <w:szCs w:val="50"/>
          <w:lang w:val="es-ES"/>
        </w:rPr>
      </w:pPr>
      <w:r>
        <w:rPr>
          <w:noProof/>
          <w:lang w:val="es-CL" w:eastAsia="es-CL"/>
        </w:rPr>
        <w:pict>
          <v:group id="_x0000_s1433" style="position:absolute;left:0;text-align:left;margin-left:81.15pt;margin-top:5.55pt;width:30.35pt;height:30.35pt;z-index:-251619328;mso-position-horizontal-relative:page" coordorigin="1623,111" coordsize="607,607">
            <v:shape id="_x0000_s1434" style="position:absolute;left:1643;top:131;width:567;height:567" coordorigin="1643,131" coordsize="567,567" path="m2020,271r,-140l1927,283r-64,-92l1835,297,1653,191r112,140l1643,357r98,83l1647,515r145,-20l1768,593r78,-52l1866,698r54,-175l1991,649r20,-139l2120,606,2085,475r125,l2106,406r91,-62l2082,323r44,-75l2020,271xe" fillcolor="#00e3a7" stroked="f">
              <v:path arrowok="t"/>
            </v:shape>
            <v:shape id="_x0000_s1435" style="position:absolute;left:1643;top:131;width:567;height:567" coordorigin="1643,131" coordsize="567,567" path="m1927,283r93,-152l2020,271r106,-23l2082,323r115,21l2106,406r104,69l2085,475r35,131l2011,510r-20,139l1920,523r-54,175l1846,541r-78,52l1792,495r-145,20l1741,440r-98,-83l1765,331,1653,191r182,106l1863,191r64,92xe" filled="f" strokecolor="#00a67a" strokeweight="2pt">
              <v:path arrowok="t"/>
            </v:shape>
            <w10:wrap anchorx="page"/>
          </v:group>
        </w:pict>
      </w:r>
      <w:r w:rsidRPr="00547901">
        <w:rPr>
          <w:rFonts w:ascii="Arial" w:hAnsi="Arial" w:cs="Arial"/>
          <w:w w:val="101"/>
          <w:sz w:val="50"/>
          <w:szCs w:val="50"/>
          <w:lang w:val="es-ES"/>
        </w:rPr>
        <w:t>!</w:t>
      </w:r>
    </w:p>
    <w:p w:rsidR="007261D1" w:rsidRPr="00547901" w:rsidRDefault="007261D1">
      <w:pPr>
        <w:spacing w:line="400" w:lineRule="exact"/>
        <w:ind w:left="1979"/>
        <w:rPr>
          <w:rFonts w:ascii="Arial" w:hAnsi="Arial" w:cs="Arial"/>
          <w:sz w:val="36"/>
          <w:szCs w:val="36"/>
          <w:lang w:val="es-ES"/>
        </w:rPr>
        <w:sectPr w:rsidR="007261D1" w:rsidRPr="00547901">
          <w:pgSz w:w="14400" w:h="10800" w:orient="landscape"/>
          <w:pgMar w:top="980" w:right="300" w:bottom="0" w:left="560" w:header="720" w:footer="720" w:gutter="0"/>
          <w:cols w:space="720"/>
        </w:sectPr>
      </w:pPr>
      <w:r w:rsidRPr="00547901">
        <w:rPr>
          <w:rFonts w:ascii="Tahoma" w:hAnsi="Tahoma" w:cs="Tahoma"/>
          <w:b/>
          <w:position w:val="-1"/>
          <w:sz w:val="36"/>
          <w:szCs w:val="36"/>
          <w:lang w:val="es-ES"/>
        </w:rPr>
        <w:t xml:space="preserve">Organismo Internacional según </w:t>
      </w:r>
      <w:r w:rsidRPr="00547901">
        <w:rPr>
          <w:rFonts w:ascii="Arial" w:hAnsi="Arial" w:cs="Arial"/>
          <w:b/>
          <w:w w:val="82"/>
          <w:position w:val="-1"/>
          <w:sz w:val="36"/>
          <w:szCs w:val="36"/>
          <w:lang w:val="es-ES"/>
        </w:rPr>
        <w:t>RESOL.</w:t>
      </w:r>
      <w:r w:rsidRPr="00547901">
        <w:rPr>
          <w:rFonts w:ascii="Arial" w:hAnsi="Arial" w:cs="Arial"/>
          <w:b/>
          <w:spacing w:val="-13"/>
          <w:w w:val="82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b/>
          <w:w w:val="82"/>
          <w:position w:val="-1"/>
          <w:sz w:val="36"/>
          <w:szCs w:val="36"/>
          <w:lang w:val="es-ES"/>
        </w:rPr>
        <w:t>A.G</w:t>
      </w:r>
      <w:r w:rsidRPr="00547901">
        <w:rPr>
          <w:rFonts w:ascii="Arial" w:hAnsi="Arial" w:cs="Arial"/>
          <w:b/>
          <w:spacing w:val="-3"/>
          <w:w w:val="82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b/>
          <w:w w:val="82"/>
          <w:position w:val="-1"/>
          <w:sz w:val="36"/>
          <w:szCs w:val="36"/>
          <w:lang w:val="es-ES"/>
        </w:rPr>
        <w:t>-A/RES/52/27-</w:t>
      </w:r>
      <w:r w:rsidRPr="00547901">
        <w:rPr>
          <w:rFonts w:ascii="Arial" w:hAnsi="Arial" w:cs="Arial"/>
          <w:b/>
          <w:spacing w:val="78"/>
          <w:w w:val="82"/>
          <w:position w:val="-1"/>
          <w:sz w:val="36"/>
          <w:szCs w:val="36"/>
          <w:lang w:val="es-ES"/>
        </w:rPr>
        <w:t xml:space="preserve"> </w:t>
      </w:r>
      <w:r w:rsidRPr="00547901">
        <w:rPr>
          <w:rFonts w:ascii="Arial" w:hAnsi="Arial" w:cs="Arial"/>
          <w:b/>
          <w:w w:val="82"/>
          <w:position w:val="-1"/>
          <w:sz w:val="36"/>
          <w:szCs w:val="36"/>
          <w:lang w:val="es-ES"/>
        </w:rPr>
        <w:t>26/01/1998</w:t>
      </w:r>
    </w:p>
    <w:p w:rsidR="007261D1" w:rsidRPr="00547901" w:rsidRDefault="007261D1">
      <w:pPr>
        <w:spacing w:line="180" w:lineRule="exact"/>
        <w:rPr>
          <w:sz w:val="18"/>
          <w:szCs w:val="18"/>
          <w:lang w:val="es-ES"/>
        </w:rPr>
      </w:pPr>
      <w:r>
        <w:rPr>
          <w:noProof/>
          <w:lang w:val="es-CL" w:eastAsia="es-CL"/>
        </w:rPr>
        <w:pict>
          <v:group id="_x0000_s1436" style="position:absolute;margin-left:10pt;margin-top:54.55pt;width:673pt;height:464.95pt;z-index:-251615232;mso-position-horizontal-relative:page;mso-position-vertical-relative:page" coordorigin="200,1091" coordsize="13460,9299">
            <v:shape id="_x0000_s1437" type="#_x0000_t75" style="position:absolute;left:1260;top:1740;width:520;height:740">
              <v:imagedata r:id="rId12" o:title=""/>
            </v:shape>
            <v:shape id="_x0000_s1438" type="#_x0000_t75" style="position:absolute;left:1440;top:2400;width:580;height:740">
              <v:imagedata r:id="rId13" o:title=""/>
            </v:shape>
            <v:shape id="_x0000_s1439" type="#_x0000_t75" style="position:absolute;left:200;top:2280;width:880;height:660">
              <v:imagedata r:id="rId14" o:title=""/>
            </v:shape>
            <v:shape id="_x0000_s1440" type="#_x0000_t75" style="position:absolute;left:700;top:2800;width:12960;height:60">
              <v:imagedata r:id="rId15" o:title=""/>
            </v:shape>
            <v:shape id="_x0000_s1441" type="#_x0000_t75" style="position:absolute;left:1303;top:1091;width:11340;height:9299">
              <v:imagedata r:id="rId28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370"/>
        <w:gridCol w:w="290"/>
      </w:tblGrid>
      <w:tr w:rsidR="007261D1" w:rsidRPr="00547901">
        <w:trPr>
          <w:trHeight w:hRule="exact" w:val="18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vMerge w:val="restart"/>
            <w:tcBorders>
              <w:top w:val="nil"/>
              <w:left w:val="single" w:sz="24" w:space="0" w:color="1B1C1B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70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vMerge/>
            <w:tcBorders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70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</w:tbl>
    <w:p w:rsidR="007261D1" w:rsidRPr="00547901" w:rsidRDefault="007261D1">
      <w:pPr>
        <w:rPr>
          <w:lang w:val="es-ES"/>
        </w:rPr>
        <w:sectPr w:rsidR="007261D1" w:rsidRPr="00547901">
          <w:pgSz w:w="14400" w:h="10800" w:orient="landscape"/>
          <w:pgMar w:top="980" w:right="2060" w:bottom="280" w:left="560" w:header="720" w:footer="720" w:gutter="0"/>
          <w:cols w:space="720"/>
        </w:sectPr>
      </w:pPr>
    </w:p>
    <w:p w:rsidR="007261D1" w:rsidRPr="00547901" w:rsidRDefault="007261D1">
      <w:pPr>
        <w:spacing w:line="180" w:lineRule="exact"/>
        <w:rPr>
          <w:sz w:val="18"/>
          <w:szCs w:val="18"/>
          <w:lang w:val="es-ES"/>
        </w:rPr>
      </w:pPr>
      <w:r>
        <w:rPr>
          <w:noProof/>
          <w:lang w:val="es-CL" w:eastAsia="es-CL"/>
        </w:rPr>
        <w:pict>
          <v:group id="_x0000_s1442" style="position:absolute;margin-left:10pt;margin-top:57.4pt;width:673pt;height:445.1pt;z-index:-251614208;mso-position-horizontal-relative:page;mso-position-vertical-relative:page" coordorigin="200,1148" coordsize="13460,8903">
            <v:shape id="_x0000_s1443" type="#_x0000_t75" style="position:absolute;left:1260;top:1740;width:520;height:740">
              <v:imagedata r:id="rId12" o:title=""/>
            </v:shape>
            <v:shape id="_x0000_s1444" type="#_x0000_t75" style="position:absolute;left:1440;top:2400;width:580;height:740">
              <v:imagedata r:id="rId13" o:title=""/>
            </v:shape>
            <v:shape id="_x0000_s1445" type="#_x0000_t75" style="position:absolute;left:200;top:2280;width:880;height:660">
              <v:imagedata r:id="rId14" o:title=""/>
            </v:shape>
            <v:shape id="_x0000_s1446" type="#_x0000_t75" style="position:absolute;left:700;top:2800;width:12960;height:60">
              <v:imagedata r:id="rId15" o:title=""/>
            </v:shape>
            <v:shape id="_x0000_s1447" type="#_x0000_t75" style="position:absolute;left:2325;top:1148;width:10773;height:8903">
              <v:imagedata r:id="rId29" o:title=""/>
            </v:shape>
            <w10:wrap anchorx="page" anchory="page"/>
          </v:group>
        </w:pict>
      </w: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370"/>
        <w:gridCol w:w="110"/>
        <w:gridCol w:w="180"/>
      </w:tblGrid>
      <w:tr w:rsidR="007261D1" w:rsidRPr="00547901">
        <w:trPr>
          <w:trHeight w:hRule="exact" w:val="18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700"/>
        </w:trPr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10" w:type="dxa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FECE00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  <w:tr w:rsidR="007261D1" w:rsidRPr="00547901">
        <w:trPr>
          <w:trHeight w:hRule="exact" w:val="70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24" w:space="0" w:color="1B1C1B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single" w:sz="24" w:space="0" w:color="1B1C1B"/>
              <w:bottom w:val="nil"/>
              <w:right w:val="nil"/>
            </w:tcBorders>
            <w:shd w:val="clear" w:color="auto" w:fill="3333CB"/>
          </w:tcPr>
          <w:p w:rsidR="007261D1" w:rsidRPr="00547901" w:rsidRDefault="007261D1">
            <w:pPr>
              <w:rPr>
                <w:lang w:val="es-ES"/>
              </w:rPr>
            </w:pPr>
          </w:p>
        </w:tc>
      </w:tr>
    </w:tbl>
    <w:p w:rsidR="007261D1" w:rsidRPr="00547901" w:rsidRDefault="007261D1">
      <w:pPr>
        <w:spacing w:before="9" w:line="140" w:lineRule="exact"/>
        <w:rPr>
          <w:sz w:val="15"/>
          <w:szCs w:val="15"/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Pr="00547901" w:rsidRDefault="007261D1">
      <w:pPr>
        <w:spacing w:line="200" w:lineRule="exact"/>
        <w:rPr>
          <w:lang w:val="es-ES"/>
        </w:rPr>
      </w:pPr>
    </w:p>
    <w:p w:rsidR="007261D1" w:rsidRDefault="007261D1">
      <w:pPr>
        <w:spacing w:line="420" w:lineRule="exact"/>
        <w:ind w:right="571"/>
        <w:jc w:val="righ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position w:val="-1"/>
          <w:sz w:val="36"/>
          <w:szCs w:val="36"/>
        </w:rPr>
        <w:t>®</w:t>
      </w:r>
    </w:p>
    <w:sectPr w:rsidR="007261D1" w:rsidSect="00A420B5">
      <w:pgSz w:w="14400" w:h="10800" w:orient="landscape"/>
      <w:pgMar w:top="980" w:right="2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Mincho">
    <w:altName w:val="Sitka Small"/>
    <w:panose1 w:val="020206000402050803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57E1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20B5"/>
    <w:rsid w:val="001E350C"/>
    <w:rsid w:val="004D485B"/>
    <w:rsid w:val="00547901"/>
    <w:rsid w:val="007261D1"/>
    <w:rsid w:val="00A420B5"/>
    <w:rsid w:val="00F1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4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CL" w:eastAsia="es-C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datadipuy.com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35</Pages>
  <Words>2078</Words>
  <Characters>11435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2</cp:revision>
  <dcterms:created xsi:type="dcterms:W3CDTF">2016-05-10T00:19:00Z</dcterms:created>
  <dcterms:modified xsi:type="dcterms:W3CDTF">2016-05-10T00:19:00Z</dcterms:modified>
</cp:coreProperties>
</file>